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0AF" w:rsidRPr="008E50AF" w:rsidRDefault="008E50AF" w:rsidP="008E50A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E50AF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LANGTON</w:t>
      </w:r>
      <w:r w:rsidRPr="008E50A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8E50A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8E50A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8E50AF" w:rsidRPr="008E50AF" w:rsidRDefault="008E50AF" w:rsidP="008E50A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E50A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Newcastle upon Tyne. Merchant.</w:t>
      </w:r>
    </w:p>
    <w:p w:rsidR="008E50AF" w:rsidRPr="008E50AF" w:rsidRDefault="008E50AF" w:rsidP="008E50A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8E50AF" w:rsidRPr="008E50AF" w:rsidRDefault="008E50AF" w:rsidP="008E50A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8E50AF" w:rsidRPr="008E50AF" w:rsidRDefault="008E50AF" w:rsidP="008E50A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E50A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8E50A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Sir Richard Musgrave(q.v.) brought a plaint of debt against him, </w:t>
      </w:r>
    </w:p>
    <w:p w:rsidR="008E50AF" w:rsidRPr="008E50AF" w:rsidRDefault="008E50AF" w:rsidP="008E50A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E50A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8E50A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 w:rsidRPr="008E50A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Glanton</w:t>
      </w:r>
      <w:proofErr w:type="spellEnd"/>
      <w:r w:rsidRPr="008E50A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(q.v.), William </w:t>
      </w:r>
      <w:proofErr w:type="spellStart"/>
      <w:r w:rsidRPr="008E50A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Rothome</w:t>
      </w:r>
      <w:proofErr w:type="spellEnd"/>
      <w:r w:rsidRPr="008E50A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(q.v.), Alan Milne(q.v.), William</w:t>
      </w:r>
    </w:p>
    <w:p w:rsidR="008E50AF" w:rsidRPr="008E50AF" w:rsidRDefault="008E50AF" w:rsidP="008E50AF">
      <w:pPr>
        <w:pStyle w:val="NoSpacing"/>
        <w:ind w:left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E50A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Scales(q.v.) and William </w:t>
      </w:r>
      <w:proofErr w:type="spellStart"/>
      <w:r w:rsidRPr="008E50A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Myndrom</w:t>
      </w:r>
      <w:proofErr w:type="spellEnd"/>
      <w:r w:rsidRPr="008E50A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</w:t>
      </w:r>
    </w:p>
    <w:p w:rsidR="008E50AF" w:rsidRPr="00395299" w:rsidRDefault="008E50AF" w:rsidP="008E50AF">
      <w:pPr>
        <w:pStyle w:val="NoSpacing"/>
        <w:ind w:left="720" w:firstLine="720"/>
        <w:rPr>
          <w:rStyle w:val="Hyperlink"/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 xml:space="preserve"> )</w:t>
      </w:r>
    </w:p>
    <w:p w:rsidR="008E50AF" w:rsidRDefault="008E50AF" w:rsidP="008E50AF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8E50AF" w:rsidRDefault="008E50AF" w:rsidP="008E50AF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E50AF" w:rsidRPr="008E50AF" w:rsidRDefault="008E50AF" w:rsidP="008E50A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E50A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24 January 2016</w:t>
      </w:r>
    </w:p>
    <w:p w:rsidR="006B2F86" w:rsidRPr="00E71FC3" w:rsidRDefault="008E50A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0AF" w:rsidRDefault="008E50AF" w:rsidP="00E71FC3">
      <w:pPr>
        <w:spacing w:after="0" w:line="240" w:lineRule="auto"/>
      </w:pPr>
      <w:r>
        <w:separator/>
      </w:r>
    </w:p>
  </w:endnote>
  <w:endnote w:type="continuationSeparator" w:id="0">
    <w:p w:rsidR="008E50AF" w:rsidRDefault="008E50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0AF" w:rsidRDefault="008E50AF" w:rsidP="00E71FC3">
      <w:pPr>
        <w:spacing w:after="0" w:line="240" w:lineRule="auto"/>
      </w:pPr>
      <w:r>
        <w:separator/>
      </w:r>
    </w:p>
  </w:footnote>
  <w:footnote w:type="continuationSeparator" w:id="0">
    <w:p w:rsidR="008E50AF" w:rsidRDefault="008E50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0AF"/>
    <w:rsid w:val="008E50A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533756-79E3-4FCC-AAB0-0AC723671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E50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2016-04-01T20:03:00Z</dcterms:created>
  <dcterms:modified xsi:type="dcterms:W3CDTF">2016-04-01T20:04:00Z</dcterms:modified>
</cp:coreProperties>
</file>