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07630" w14:textId="3BACBB01" w:rsidR="00BA00AB" w:rsidRDefault="005D43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LANGTON</w:t>
      </w:r>
      <w:r>
        <w:rPr>
          <w:rFonts w:cs="Times New Roman"/>
          <w:szCs w:val="24"/>
        </w:rPr>
        <w:t xml:space="preserve">       (d.ca.1430)</w:t>
      </w:r>
    </w:p>
    <w:p w14:paraId="4316A894" w14:textId="66EA23D4" w:rsidR="005D4340" w:rsidRDefault="005D43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Kirkeby.</w:t>
      </w:r>
    </w:p>
    <w:p w14:paraId="60C88120" w14:textId="77777777" w:rsidR="005D4340" w:rsidRDefault="005D4340" w:rsidP="009139A6">
      <w:pPr>
        <w:pStyle w:val="NoSpacing"/>
        <w:rPr>
          <w:rFonts w:cs="Times New Roman"/>
          <w:szCs w:val="24"/>
        </w:rPr>
      </w:pPr>
    </w:p>
    <w:p w14:paraId="550B85BE" w14:textId="77777777" w:rsidR="005D4340" w:rsidRDefault="005D4340" w:rsidP="009139A6">
      <w:pPr>
        <w:pStyle w:val="NoSpacing"/>
        <w:rPr>
          <w:rFonts w:cs="Times New Roman"/>
          <w:szCs w:val="24"/>
        </w:rPr>
      </w:pPr>
    </w:p>
    <w:p w14:paraId="20118A82" w14:textId="5DD1536E" w:rsidR="005D4340" w:rsidRDefault="005D43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Nov.1430</w:t>
      </w:r>
      <w:r>
        <w:rPr>
          <w:rFonts w:cs="Times New Roman"/>
          <w:szCs w:val="24"/>
        </w:rPr>
        <w:tab/>
        <w:t>Writ of diem clausit extremum to the Escheator of Nottinghamshire.</w:t>
      </w:r>
    </w:p>
    <w:p w14:paraId="72659B5F" w14:textId="66C0DCA1" w:rsidR="005D4340" w:rsidRDefault="005D43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1430-37 p.2)</w:t>
      </w:r>
    </w:p>
    <w:p w14:paraId="2D4B3ED6" w14:textId="77777777" w:rsidR="005D4340" w:rsidRDefault="005D4340" w:rsidP="009139A6">
      <w:pPr>
        <w:pStyle w:val="NoSpacing"/>
        <w:rPr>
          <w:rFonts w:cs="Times New Roman"/>
          <w:szCs w:val="24"/>
        </w:rPr>
      </w:pPr>
    </w:p>
    <w:p w14:paraId="04417207" w14:textId="77777777" w:rsidR="005D4340" w:rsidRDefault="005D4340" w:rsidP="009139A6">
      <w:pPr>
        <w:pStyle w:val="NoSpacing"/>
        <w:rPr>
          <w:rFonts w:cs="Times New Roman"/>
          <w:szCs w:val="24"/>
        </w:rPr>
      </w:pPr>
    </w:p>
    <w:p w14:paraId="3212BCBA" w14:textId="3038772D" w:rsidR="005D4340" w:rsidRPr="005D4340" w:rsidRDefault="005D43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May 2024</w:t>
      </w:r>
    </w:p>
    <w:sectPr w:rsidR="005D4340" w:rsidRPr="005D43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401581" w14:textId="77777777" w:rsidR="005D4340" w:rsidRDefault="005D4340" w:rsidP="009139A6">
      <w:r>
        <w:separator/>
      </w:r>
    </w:p>
  </w:endnote>
  <w:endnote w:type="continuationSeparator" w:id="0">
    <w:p w14:paraId="7401B595" w14:textId="77777777" w:rsidR="005D4340" w:rsidRDefault="005D43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75D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93A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24B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805484" w14:textId="77777777" w:rsidR="005D4340" w:rsidRDefault="005D4340" w:rsidP="009139A6">
      <w:r>
        <w:separator/>
      </w:r>
    </w:p>
  </w:footnote>
  <w:footnote w:type="continuationSeparator" w:id="0">
    <w:p w14:paraId="7FF6AB4F" w14:textId="77777777" w:rsidR="005D4340" w:rsidRDefault="005D43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8F9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21B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D1C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340"/>
    <w:rsid w:val="000666E0"/>
    <w:rsid w:val="002510B7"/>
    <w:rsid w:val="00270799"/>
    <w:rsid w:val="005C130B"/>
    <w:rsid w:val="005D4340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6540E"/>
  <w15:chartTrackingRefBased/>
  <w15:docId w15:val="{8C74481F-4957-4C15-BF07-39E43525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2024-05-18T19:58:00Z</dcterms:created>
  <dcterms:modified xsi:type="dcterms:W3CDTF">2024-05-18T20:00:00Z</dcterms:modified>
</cp:coreProperties>
</file>