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77E13" w14:textId="77777777" w:rsidR="00730D76" w:rsidRDefault="00730D76" w:rsidP="00730D7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LANGTON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0D8C89E7" w14:textId="77777777" w:rsidR="00730D76" w:rsidRDefault="00730D76" w:rsidP="00730D7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Huddlestone.</w:t>
      </w:r>
    </w:p>
    <w:p w14:paraId="63932514" w14:textId="77777777" w:rsidR="00730D76" w:rsidRDefault="00730D76" w:rsidP="00730D7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F025905" w14:textId="77777777" w:rsidR="00730D76" w:rsidRDefault="00730D76" w:rsidP="00730D7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81DC5BF" w14:textId="77777777" w:rsidR="00730D76" w:rsidRDefault="00730D76" w:rsidP="00730D7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</w:t>
      </w:r>
      <w:r>
        <w:rPr>
          <w:rFonts w:ascii="Times New Roman" w:hAnsi="Times New Roman" w:cs="Times New Roman"/>
          <w:sz w:val="24"/>
          <w:szCs w:val="24"/>
        </w:rPr>
        <w:tab/>
        <w:t>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the West Riding of Yorkshire the moiety of the taxes of a fifteenth and a tenth which were granted to the King at the last Parliament.</w:t>
      </w:r>
    </w:p>
    <w:p w14:paraId="6937FB50" w14:textId="77777777" w:rsidR="00730D76" w:rsidRDefault="00730D76" w:rsidP="00730D7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p.180)</w:t>
      </w:r>
    </w:p>
    <w:p w14:paraId="23B11E7B" w14:textId="77777777" w:rsidR="00730D76" w:rsidRDefault="00730D76" w:rsidP="00730D7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CEB162B" w14:textId="77777777" w:rsidR="00730D76" w:rsidRDefault="00730D76" w:rsidP="00730D7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1BE6662" w14:textId="77777777" w:rsidR="00730D76" w:rsidRDefault="00730D76" w:rsidP="00730D7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August 2022</w:t>
      </w:r>
    </w:p>
    <w:p w14:paraId="3C43FEB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09112" w14:textId="77777777" w:rsidR="00730D76" w:rsidRDefault="00730D76" w:rsidP="009139A6">
      <w:r>
        <w:separator/>
      </w:r>
    </w:p>
  </w:endnote>
  <w:endnote w:type="continuationSeparator" w:id="0">
    <w:p w14:paraId="5C441653" w14:textId="77777777" w:rsidR="00730D76" w:rsidRDefault="00730D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79D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AFF7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58C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BFE4E" w14:textId="77777777" w:rsidR="00730D76" w:rsidRDefault="00730D76" w:rsidP="009139A6">
      <w:r>
        <w:separator/>
      </w:r>
    </w:p>
  </w:footnote>
  <w:footnote w:type="continuationSeparator" w:id="0">
    <w:p w14:paraId="7215CF43" w14:textId="77777777" w:rsidR="00730D76" w:rsidRDefault="00730D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64E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400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C2C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D76"/>
    <w:rsid w:val="000666E0"/>
    <w:rsid w:val="002510B7"/>
    <w:rsid w:val="00270799"/>
    <w:rsid w:val="005C130B"/>
    <w:rsid w:val="00730D76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73E28"/>
  <w15:chartTrackingRefBased/>
  <w15:docId w15:val="{25177776-7FDD-4288-B00B-6C7B9E344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D76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2024-04-24T08:12:00Z</dcterms:created>
  <dcterms:modified xsi:type="dcterms:W3CDTF">2024-04-24T08:12:00Z</dcterms:modified>
</cp:coreProperties>
</file>