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3283B" w14:textId="19CB93C6" w:rsidR="006B2F86" w:rsidRDefault="00F064FA" w:rsidP="00E71FC3">
      <w:pPr>
        <w:pStyle w:val="NoSpacing"/>
      </w:pPr>
      <w:r>
        <w:rPr>
          <w:u w:val="single"/>
        </w:rPr>
        <w:t>John LANGTON</w:t>
      </w:r>
      <w:r>
        <w:t xml:space="preserve">   </w:t>
      </w:r>
      <w:proofErr w:type="gramStart"/>
      <w:r>
        <w:t xml:space="preserve">   (</w:t>
      </w:r>
      <w:proofErr w:type="gramEnd"/>
      <w:r>
        <w:t>d.1430)</w:t>
      </w:r>
    </w:p>
    <w:p w14:paraId="3B170A33" w14:textId="563CD892" w:rsidR="00F064FA" w:rsidRDefault="00F064FA" w:rsidP="00E71FC3">
      <w:pPr>
        <w:pStyle w:val="NoSpacing"/>
      </w:pPr>
      <w:r>
        <w:t xml:space="preserve">of </w:t>
      </w:r>
      <w:proofErr w:type="spellStart"/>
      <w:r>
        <w:t>Hessay</w:t>
      </w:r>
      <w:proofErr w:type="spellEnd"/>
      <w:r>
        <w:t>, North Riding of Yorkshire.</w:t>
      </w:r>
    </w:p>
    <w:p w14:paraId="774D319A" w14:textId="6774D59B" w:rsidR="00F064FA" w:rsidRDefault="00F064FA" w:rsidP="00E71FC3">
      <w:pPr>
        <w:pStyle w:val="NoSpacing"/>
      </w:pPr>
    </w:p>
    <w:p w14:paraId="08339479" w14:textId="3DD38E6B" w:rsidR="00F064FA" w:rsidRDefault="00F064FA" w:rsidP="00E71FC3">
      <w:pPr>
        <w:pStyle w:val="NoSpacing"/>
      </w:pPr>
    </w:p>
    <w:p w14:paraId="780B7C01" w14:textId="3A25D3F7" w:rsidR="00F064FA" w:rsidRDefault="00F064FA" w:rsidP="00E71FC3">
      <w:pPr>
        <w:pStyle w:val="NoSpacing"/>
      </w:pPr>
      <w:r>
        <w:t>29 Jun.1430</w:t>
      </w:r>
      <w:r>
        <w:tab/>
        <w:t>He made his Will.   (W.Y.R. p.101)</w:t>
      </w:r>
    </w:p>
    <w:p w14:paraId="58417A4E" w14:textId="2D65546B" w:rsidR="00F064FA" w:rsidRDefault="00F064FA" w:rsidP="00E71FC3">
      <w:pPr>
        <w:pStyle w:val="NoSpacing"/>
      </w:pPr>
      <w:r>
        <w:t>11 Jul.</w:t>
      </w:r>
      <w:r>
        <w:tab/>
      </w:r>
      <w:r>
        <w:tab/>
        <w:t>Probate of his Will.   (ibid.)</w:t>
      </w:r>
    </w:p>
    <w:p w14:paraId="23644EF6" w14:textId="5A35EEC9" w:rsidR="00F064FA" w:rsidRDefault="00F064FA" w:rsidP="00E71FC3">
      <w:pPr>
        <w:pStyle w:val="NoSpacing"/>
      </w:pPr>
    </w:p>
    <w:p w14:paraId="6216706E" w14:textId="11E41CE2" w:rsidR="00F064FA" w:rsidRDefault="00F064FA" w:rsidP="00E71FC3">
      <w:pPr>
        <w:pStyle w:val="NoSpacing"/>
      </w:pPr>
    </w:p>
    <w:p w14:paraId="7734B34F" w14:textId="163A05BD" w:rsidR="00F064FA" w:rsidRPr="00F064FA" w:rsidRDefault="00F064FA" w:rsidP="00E71FC3">
      <w:pPr>
        <w:pStyle w:val="NoSpacing"/>
      </w:pPr>
      <w:r>
        <w:t>29 May 2019</w:t>
      </w:r>
      <w:bookmarkStart w:id="0" w:name="_GoBack"/>
      <w:bookmarkEnd w:id="0"/>
    </w:p>
    <w:sectPr w:rsidR="00F064FA" w:rsidRPr="00F064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BF4D0" w14:textId="77777777" w:rsidR="00F064FA" w:rsidRDefault="00F064FA" w:rsidP="00E71FC3">
      <w:pPr>
        <w:spacing w:after="0" w:line="240" w:lineRule="auto"/>
      </w:pPr>
      <w:r>
        <w:separator/>
      </w:r>
    </w:p>
  </w:endnote>
  <w:endnote w:type="continuationSeparator" w:id="0">
    <w:p w14:paraId="5AFB5A65" w14:textId="77777777" w:rsidR="00F064FA" w:rsidRDefault="00F064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D2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B26FE" w14:textId="77777777" w:rsidR="00F064FA" w:rsidRDefault="00F064FA" w:rsidP="00E71FC3">
      <w:pPr>
        <w:spacing w:after="0" w:line="240" w:lineRule="auto"/>
      </w:pPr>
      <w:r>
        <w:separator/>
      </w:r>
    </w:p>
  </w:footnote>
  <w:footnote w:type="continuationSeparator" w:id="0">
    <w:p w14:paraId="08FA4584" w14:textId="77777777" w:rsidR="00F064FA" w:rsidRDefault="00F064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F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B1F34"/>
  <w15:chartTrackingRefBased/>
  <w15:docId w15:val="{458E451F-040A-4155-91FC-B1001BCE1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2019-05-29T20:53:00Z</dcterms:created>
  <dcterms:modified xsi:type="dcterms:W3CDTF">2019-05-29T20:57:00Z</dcterms:modified>
</cp:coreProperties>
</file>