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764A8" w14:textId="0BE261B2" w:rsidR="00872508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LANGTON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60-1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0FD363B" w14:textId="77777777" w:rsidR="00872508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D164DEC" w14:textId="77777777" w:rsidR="00872508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8446E" w14:textId="77777777" w:rsidR="00872508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606CD" w14:textId="5C07B06E" w:rsidR="00872508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60-1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Rolls.</w:t>
      </w:r>
    </w:p>
    <w:p w14:paraId="18DFD452" w14:textId="77777777" w:rsidR="00872508" w:rsidRDefault="00872508" w:rsidP="00872508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(“The Northern Genealogist” for 1885 ed. A.Gibbons, F.S.A., pub. York by J.Simpson p.70)</w:t>
      </w:r>
    </w:p>
    <w:p w14:paraId="5DE10C34" w14:textId="77777777" w:rsidR="00872508" w:rsidRDefault="00872508" w:rsidP="0087250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D9E0C7F" w14:textId="77777777" w:rsidR="00872508" w:rsidRDefault="00872508" w:rsidP="0087250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352234D" w14:textId="77777777" w:rsidR="00872508" w:rsidRPr="00C05B37" w:rsidRDefault="00872508" w:rsidP="008725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September 2021</w:t>
      </w:r>
    </w:p>
    <w:p w14:paraId="4E344212" w14:textId="11211F89" w:rsidR="00BA00AB" w:rsidRPr="0087250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725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6A96C" w14:textId="77777777" w:rsidR="00872508" w:rsidRDefault="00872508" w:rsidP="009139A6">
      <w:r>
        <w:separator/>
      </w:r>
    </w:p>
  </w:endnote>
  <w:endnote w:type="continuationSeparator" w:id="0">
    <w:p w14:paraId="6DAA3A08" w14:textId="77777777" w:rsidR="00872508" w:rsidRDefault="008725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8C3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B9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44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78781" w14:textId="77777777" w:rsidR="00872508" w:rsidRDefault="00872508" w:rsidP="009139A6">
      <w:r>
        <w:separator/>
      </w:r>
    </w:p>
  </w:footnote>
  <w:footnote w:type="continuationSeparator" w:id="0">
    <w:p w14:paraId="67C1E064" w14:textId="77777777" w:rsidR="00872508" w:rsidRDefault="008725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2A2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CF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40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08"/>
    <w:rsid w:val="000666E0"/>
    <w:rsid w:val="002510B7"/>
    <w:rsid w:val="005C130B"/>
    <w:rsid w:val="00826F5C"/>
    <w:rsid w:val="0087250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C841"/>
  <w15:chartTrackingRefBased/>
  <w15:docId w15:val="{201C5FE9-B132-4730-80D0-0D410DBD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2021-09-06T20:08:00Z</dcterms:created>
  <dcterms:modified xsi:type="dcterms:W3CDTF">2021-09-06T20:09:00Z</dcterms:modified>
</cp:coreProperties>
</file>