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95BC9" w14:textId="32383ED4" w:rsidR="0049468F" w:rsidRDefault="004946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LANGTON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32CF20A9" w14:textId="1FB9A0FD" w:rsidR="0049468F" w:rsidRDefault="004946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Esquire.</w:t>
      </w:r>
    </w:p>
    <w:p w14:paraId="2F61D151" w14:textId="56A7EE3C" w:rsidR="0049468F" w:rsidRDefault="004946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6B5D86" w14:textId="48EF9C78" w:rsidR="0049468F" w:rsidRDefault="004946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5289AD" w14:textId="11C5D14D" w:rsidR="0049468F" w:rsidRDefault="004946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Nov.1480</w:t>
      </w:r>
      <w:r>
        <w:rPr>
          <w:rFonts w:ascii="Times New Roman" w:hAnsi="Times New Roman" w:cs="Times New Roman"/>
          <w:sz w:val="24"/>
          <w:szCs w:val="24"/>
        </w:rPr>
        <w:tab/>
        <w:t>John Brigham, late of York(q.v.), was pardoned outlawry for not appearing to</w:t>
      </w:r>
    </w:p>
    <w:p w14:paraId="64E47D78" w14:textId="77777777" w:rsidR="0049468F" w:rsidRDefault="0049468F" w:rsidP="004946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answer him touching a debt of £6.   </w:t>
      </w:r>
      <w:r>
        <w:rPr>
          <w:rFonts w:ascii="Times New Roman" w:hAnsi="Times New Roman" w:cs="Times New Roman"/>
          <w:sz w:val="24"/>
          <w:szCs w:val="24"/>
        </w:rPr>
        <w:t>(C.P.R. 1476-85 p.188)</w:t>
      </w:r>
    </w:p>
    <w:p w14:paraId="2CAE500B" w14:textId="77777777" w:rsidR="0049468F" w:rsidRDefault="0049468F" w:rsidP="004946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417B9B" w14:textId="77777777" w:rsidR="0049468F" w:rsidRDefault="0049468F" w:rsidP="004946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2FB956" w14:textId="77777777" w:rsidR="0049468F" w:rsidRDefault="0049468F" w:rsidP="004946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March 2022</w:t>
      </w:r>
    </w:p>
    <w:p w14:paraId="6CFB2C52" w14:textId="06E5CB6C" w:rsidR="0049468F" w:rsidRPr="0049468F" w:rsidRDefault="004946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49468F" w:rsidRPr="004946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0A36B" w14:textId="77777777" w:rsidR="001D4D18" w:rsidRDefault="001D4D18" w:rsidP="009139A6">
      <w:r>
        <w:separator/>
      </w:r>
    </w:p>
  </w:endnote>
  <w:endnote w:type="continuationSeparator" w:id="0">
    <w:p w14:paraId="71B96D1A" w14:textId="77777777" w:rsidR="001D4D18" w:rsidRDefault="001D4D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85A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E3D9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968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C3868" w14:textId="77777777" w:rsidR="001D4D18" w:rsidRDefault="001D4D18" w:rsidP="009139A6">
      <w:r>
        <w:separator/>
      </w:r>
    </w:p>
  </w:footnote>
  <w:footnote w:type="continuationSeparator" w:id="0">
    <w:p w14:paraId="1E39D472" w14:textId="77777777" w:rsidR="001D4D18" w:rsidRDefault="001D4D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0AD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926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3F8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D18"/>
    <w:rsid w:val="000666E0"/>
    <w:rsid w:val="001D4D18"/>
    <w:rsid w:val="002510B7"/>
    <w:rsid w:val="0049468F"/>
    <w:rsid w:val="00495EE3"/>
    <w:rsid w:val="005C130B"/>
    <w:rsid w:val="007014E4"/>
    <w:rsid w:val="00826F5C"/>
    <w:rsid w:val="009139A6"/>
    <w:rsid w:val="009448BB"/>
    <w:rsid w:val="00A3176C"/>
    <w:rsid w:val="00A533E9"/>
    <w:rsid w:val="00AE65F8"/>
    <w:rsid w:val="00B631F7"/>
    <w:rsid w:val="00BA00AB"/>
    <w:rsid w:val="00CB4ED9"/>
    <w:rsid w:val="00D75BE9"/>
    <w:rsid w:val="00EB3209"/>
    <w:rsid w:val="00EC461B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D8B58"/>
  <w15:chartTrackingRefBased/>
  <w15:docId w15:val="{89FF5258-107B-479A-97C6-F686DF12F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34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2022-03-12T17:05:00Z</dcterms:created>
  <dcterms:modified xsi:type="dcterms:W3CDTF">2022-03-12T17:46:00Z</dcterms:modified>
</cp:coreProperties>
</file>