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C61B0" w14:textId="769829C0" w:rsidR="006B2F86" w:rsidRDefault="005B1B8E" w:rsidP="00E71FC3">
      <w:pPr>
        <w:pStyle w:val="NoSpacing"/>
      </w:pPr>
      <w:r>
        <w:rPr>
          <w:u w:val="single"/>
        </w:rPr>
        <w:t>John LANGTON</w:t>
      </w:r>
      <w:r>
        <w:t xml:space="preserve">     </w:t>
      </w:r>
      <w:proofErr w:type="gramStart"/>
      <w:r>
        <w:t xml:space="preserve">   (</w:t>
      </w:r>
      <w:proofErr w:type="gramEnd"/>
      <w:r>
        <w:t>fl.1466)</w:t>
      </w:r>
    </w:p>
    <w:p w14:paraId="4686B332" w14:textId="7AF7C02F" w:rsidR="005B1B8E" w:rsidRDefault="005B1B8E" w:rsidP="00E71FC3">
      <w:pPr>
        <w:pStyle w:val="NoSpacing"/>
      </w:pPr>
      <w:r>
        <w:t>Esquire.</w:t>
      </w:r>
    </w:p>
    <w:p w14:paraId="0D94C74F" w14:textId="1FAEDB79" w:rsidR="005B1B8E" w:rsidRDefault="005B1B8E" w:rsidP="00E71FC3">
      <w:pPr>
        <w:pStyle w:val="NoSpacing"/>
      </w:pPr>
    </w:p>
    <w:p w14:paraId="12266629" w14:textId="6629E505" w:rsidR="005B1B8E" w:rsidRDefault="005B1B8E" w:rsidP="00E71FC3">
      <w:pPr>
        <w:pStyle w:val="NoSpacing"/>
      </w:pPr>
    </w:p>
    <w:p w14:paraId="7043DE82" w14:textId="2AC5C3AB" w:rsidR="005B1B8E" w:rsidRDefault="005B1B8E" w:rsidP="00E71FC3">
      <w:pPr>
        <w:pStyle w:val="NoSpacing"/>
      </w:pPr>
      <w:r>
        <w:t>Son of Sir John Langton.    (W.Y.R.p.101)</w:t>
      </w:r>
    </w:p>
    <w:p w14:paraId="13AAF8F2" w14:textId="77777777" w:rsidR="005B1B8E" w:rsidRDefault="005B1B8E" w:rsidP="00E71FC3">
      <w:pPr>
        <w:pStyle w:val="NoSpacing"/>
      </w:pPr>
    </w:p>
    <w:p w14:paraId="7537463A" w14:textId="77777777" w:rsidR="005B1B8E" w:rsidRDefault="005B1B8E" w:rsidP="00E71FC3">
      <w:pPr>
        <w:pStyle w:val="NoSpacing"/>
      </w:pPr>
    </w:p>
    <w:p w14:paraId="7FF03A1B" w14:textId="09904380" w:rsidR="005B1B8E" w:rsidRDefault="005B1B8E" w:rsidP="00E71FC3">
      <w:pPr>
        <w:pStyle w:val="NoSpacing"/>
      </w:pPr>
      <w:r>
        <w:t>22 Dec.1466</w:t>
      </w:r>
      <w:r>
        <w:tab/>
        <w:t>He made his Will.   (ibid.)</w:t>
      </w:r>
    </w:p>
    <w:p w14:paraId="7E7A35FA" w14:textId="3175A5AB" w:rsidR="005B1B8E" w:rsidRDefault="005B1B8E" w:rsidP="00E71FC3">
      <w:pPr>
        <w:pStyle w:val="NoSpacing"/>
      </w:pPr>
    </w:p>
    <w:p w14:paraId="09614FB1" w14:textId="753AE01C" w:rsidR="005B1B8E" w:rsidRDefault="005B1B8E" w:rsidP="00E71FC3">
      <w:pPr>
        <w:pStyle w:val="NoSpacing"/>
      </w:pPr>
    </w:p>
    <w:p w14:paraId="6EB495D2" w14:textId="3A3E1E37" w:rsidR="005B1B8E" w:rsidRPr="005B1B8E" w:rsidRDefault="005B1B8E" w:rsidP="00E71FC3">
      <w:pPr>
        <w:pStyle w:val="NoSpacing"/>
      </w:pPr>
      <w:r>
        <w:t>5 June 2019</w:t>
      </w:r>
      <w:bookmarkStart w:id="0" w:name="_GoBack"/>
      <w:bookmarkEnd w:id="0"/>
    </w:p>
    <w:sectPr w:rsidR="005B1B8E" w:rsidRPr="005B1B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98D81" w14:textId="77777777" w:rsidR="005B1B8E" w:rsidRDefault="005B1B8E" w:rsidP="00E71FC3">
      <w:pPr>
        <w:spacing w:after="0" w:line="240" w:lineRule="auto"/>
      </w:pPr>
      <w:r>
        <w:separator/>
      </w:r>
    </w:p>
  </w:endnote>
  <w:endnote w:type="continuationSeparator" w:id="0">
    <w:p w14:paraId="693DA5E9" w14:textId="77777777" w:rsidR="005B1B8E" w:rsidRDefault="005B1B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1F71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3C8098" w14:textId="77777777" w:rsidR="005B1B8E" w:rsidRDefault="005B1B8E" w:rsidP="00E71FC3">
      <w:pPr>
        <w:spacing w:after="0" w:line="240" w:lineRule="auto"/>
      </w:pPr>
      <w:r>
        <w:separator/>
      </w:r>
    </w:p>
  </w:footnote>
  <w:footnote w:type="continuationSeparator" w:id="0">
    <w:p w14:paraId="4A7FE9CC" w14:textId="77777777" w:rsidR="005B1B8E" w:rsidRDefault="005B1B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B8E"/>
    <w:rsid w:val="001A7C09"/>
    <w:rsid w:val="00577BD5"/>
    <w:rsid w:val="005B1B8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7EE08"/>
  <w15:chartTrackingRefBased/>
  <w15:docId w15:val="{71FD1613-CF1D-4B46-BDF1-42DB67D6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9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2019-06-05T20:27:00Z</dcterms:created>
  <dcterms:modified xsi:type="dcterms:W3CDTF">2019-06-05T20:36:00Z</dcterms:modified>
</cp:coreProperties>
</file>