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4297AF" w14:textId="022D7746" w:rsidR="006B2F86" w:rsidRDefault="00D31279" w:rsidP="00E71FC3">
      <w:pPr>
        <w:pStyle w:val="NoSpacing"/>
      </w:pPr>
      <w:r>
        <w:rPr>
          <w:u w:val="single"/>
        </w:rPr>
        <w:t>John LANGTON</w:t>
      </w:r>
      <w:r>
        <w:t xml:space="preserve">     </w:t>
      </w:r>
      <w:proofErr w:type="gramStart"/>
      <w:r>
        <w:t xml:space="preserve">   </w:t>
      </w:r>
      <w:r w:rsidR="00031A8F">
        <w:t>(</w:t>
      </w:r>
      <w:proofErr w:type="gramEnd"/>
      <w:r w:rsidR="00031A8F">
        <w:t>d.1439)</w:t>
      </w:r>
    </w:p>
    <w:p w14:paraId="25455CC6" w14:textId="57BEEFD4" w:rsidR="00031A8F" w:rsidRDefault="00031A8F" w:rsidP="00E71FC3">
      <w:pPr>
        <w:pStyle w:val="NoSpacing"/>
      </w:pPr>
      <w:r>
        <w:t>Chaplain.</w:t>
      </w:r>
    </w:p>
    <w:p w14:paraId="530377C6" w14:textId="4716D17A" w:rsidR="00031A8F" w:rsidRDefault="00031A8F" w:rsidP="00E71FC3">
      <w:pPr>
        <w:pStyle w:val="NoSpacing"/>
      </w:pPr>
    </w:p>
    <w:p w14:paraId="516F1A66" w14:textId="2E54962B" w:rsidR="00031A8F" w:rsidRDefault="00031A8F" w:rsidP="00E71FC3">
      <w:pPr>
        <w:pStyle w:val="NoSpacing"/>
      </w:pPr>
    </w:p>
    <w:p w14:paraId="7E11C4A9" w14:textId="11CBF405" w:rsidR="00031A8F" w:rsidRDefault="00031A8F" w:rsidP="00E71FC3">
      <w:pPr>
        <w:pStyle w:val="NoSpacing"/>
      </w:pPr>
      <w:r>
        <w:t>21 Mar.1439</w:t>
      </w:r>
      <w:r>
        <w:tab/>
        <w:t>He made his Will.   (W.Y.R. p.101)</w:t>
      </w:r>
    </w:p>
    <w:p w14:paraId="585D1857" w14:textId="441533AE" w:rsidR="00031A8F" w:rsidRDefault="00031A8F" w:rsidP="00E71FC3">
      <w:pPr>
        <w:pStyle w:val="NoSpacing"/>
      </w:pPr>
      <w:r>
        <w:t>22 Dec.</w:t>
      </w:r>
      <w:r>
        <w:tab/>
        <w:t>Probate of his Will.   (ibid.)</w:t>
      </w:r>
    </w:p>
    <w:p w14:paraId="7C6C79D1" w14:textId="688A3E6F" w:rsidR="00031A8F" w:rsidRDefault="00031A8F" w:rsidP="00E71FC3">
      <w:pPr>
        <w:pStyle w:val="NoSpacing"/>
      </w:pPr>
    </w:p>
    <w:p w14:paraId="1A8A1DBD" w14:textId="3FA3A757" w:rsidR="00031A8F" w:rsidRDefault="00031A8F" w:rsidP="00E71FC3">
      <w:pPr>
        <w:pStyle w:val="NoSpacing"/>
      </w:pPr>
    </w:p>
    <w:p w14:paraId="0457799E" w14:textId="35CC3D6B" w:rsidR="00031A8F" w:rsidRPr="00D31279" w:rsidRDefault="00031A8F" w:rsidP="00E71FC3">
      <w:pPr>
        <w:pStyle w:val="NoSpacing"/>
      </w:pPr>
      <w:r>
        <w:t>5 June 2019</w:t>
      </w:r>
      <w:bookmarkStart w:id="0" w:name="_GoBack"/>
      <w:bookmarkEnd w:id="0"/>
    </w:p>
    <w:sectPr w:rsidR="00031A8F" w:rsidRPr="00D3127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070194" w14:textId="77777777" w:rsidR="00D31279" w:rsidRDefault="00D31279" w:rsidP="00E71FC3">
      <w:pPr>
        <w:spacing w:after="0" w:line="240" w:lineRule="auto"/>
      </w:pPr>
      <w:r>
        <w:separator/>
      </w:r>
    </w:p>
  </w:endnote>
  <w:endnote w:type="continuationSeparator" w:id="0">
    <w:p w14:paraId="5638AA96" w14:textId="77777777" w:rsidR="00D31279" w:rsidRDefault="00D3127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3B9A0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C1F41D" w14:textId="77777777" w:rsidR="00D31279" w:rsidRDefault="00D31279" w:rsidP="00E71FC3">
      <w:pPr>
        <w:spacing w:after="0" w:line="240" w:lineRule="auto"/>
      </w:pPr>
      <w:r>
        <w:separator/>
      </w:r>
    </w:p>
  </w:footnote>
  <w:footnote w:type="continuationSeparator" w:id="0">
    <w:p w14:paraId="5D1A6FCB" w14:textId="77777777" w:rsidR="00D31279" w:rsidRDefault="00D3127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279"/>
    <w:rsid w:val="00031A8F"/>
    <w:rsid w:val="001A7C09"/>
    <w:rsid w:val="00577BD5"/>
    <w:rsid w:val="00656CBA"/>
    <w:rsid w:val="006A1F77"/>
    <w:rsid w:val="00733BE7"/>
    <w:rsid w:val="00AB52E8"/>
    <w:rsid w:val="00B16D3F"/>
    <w:rsid w:val="00BB41AC"/>
    <w:rsid w:val="00D3127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2DF6D"/>
  <w15:chartTrackingRefBased/>
  <w15:docId w15:val="{C2EA01B8-AA5F-4BAA-9765-AE018C687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14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2019-06-05T20:37:00Z</dcterms:created>
  <dcterms:modified xsi:type="dcterms:W3CDTF">2019-06-05T20:51:00Z</dcterms:modified>
</cp:coreProperties>
</file>