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222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LANGTON</w:t>
      </w:r>
      <w:r>
        <w:rPr>
          <w:rFonts w:ascii="Times New Roman" w:hAnsi="Times New Roman" w:cs="Times New Roman"/>
          <w:sz w:val="24"/>
          <w:szCs w:val="24"/>
        </w:rPr>
        <w:t xml:space="preserve">      (fl.1420)</w:t>
      </w:r>
    </w:p>
    <w:p w:rsidR="002222A1" w:rsidRDefault="002222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22A1" w:rsidRDefault="002222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22A1" w:rsidRDefault="002222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Nottingham into lands</w:t>
      </w:r>
    </w:p>
    <w:p w:rsidR="002222A1" w:rsidRDefault="002222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Philip Dacrcy(q.v.).</w:t>
      </w:r>
    </w:p>
    <w:p w:rsidR="002222A1" w:rsidRDefault="002222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21-356)</w:t>
      </w:r>
    </w:p>
    <w:p w:rsidR="002222A1" w:rsidRDefault="002222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22A1" w:rsidRDefault="002222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22A1" w:rsidRPr="002222A1" w:rsidRDefault="002222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2016</w:t>
      </w:r>
      <w:bookmarkStart w:id="0" w:name="_GoBack"/>
      <w:bookmarkEnd w:id="0"/>
    </w:p>
    <w:sectPr w:rsidR="002222A1" w:rsidRPr="002222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2A1" w:rsidRDefault="002222A1" w:rsidP="00E71FC3">
      <w:pPr>
        <w:spacing w:after="0" w:line="240" w:lineRule="auto"/>
      </w:pPr>
      <w:r>
        <w:separator/>
      </w:r>
    </w:p>
  </w:endnote>
  <w:endnote w:type="continuationSeparator" w:id="0">
    <w:p w:rsidR="002222A1" w:rsidRDefault="002222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2A1" w:rsidRDefault="002222A1" w:rsidP="00E71FC3">
      <w:pPr>
        <w:spacing w:after="0" w:line="240" w:lineRule="auto"/>
      </w:pPr>
      <w:r>
        <w:separator/>
      </w:r>
    </w:p>
  </w:footnote>
  <w:footnote w:type="continuationSeparator" w:id="0">
    <w:p w:rsidR="002222A1" w:rsidRDefault="002222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A1"/>
    <w:rsid w:val="002222A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E76D5"/>
  <w15:chartTrackingRefBased/>
  <w15:docId w15:val="{C915E9B1-E86D-4AC5-B794-18E23742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2016-04-10T19:15:00Z</dcterms:created>
  <dcterms:modified xsi:type="dcterms:W3CDTF">2016-04-10T19:26:00Z</dcterms:modified>
</cp:coreProperties>
</file>