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936" w:rsidRDefault="00B02936" w:rsidP="00B02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LANGTON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02936" w:rsidRDefault="00B02936" w:rsidP="00B02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 Widow.</w:t>
      </w:r>
    </w:p>
    <w:p w:rsidR="00B02936" w:rsidRDefault="00B02936" w:rsidP="00B02936">
      <w:pPr>
        <w:rPr>
          <w:rFonts w:ascii="Times New Roman" w:hAnsi="Times New Roman" w:cs="Times New Roman"/>
        </w:rPr>
      </w:pPr>
    </w:p>
    <w:p w:rsidR="00B02936" w:rsidRDefault="00B02936" w:rsidP="00B02936">
      <w:pPr>
        <w:rPr>
          <w:rFonts w:ascii="Times New Roman" w:hAnsi="Times New Roman" w:cs="Times New Roman"/>
        </w:rPr>
      </w:pPr>
    </w:p>
    <w:p w:rsidR="00B02936" w:rsidRDefault="00B02936" w:rsidP="00B0293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Gygur</w:t>
      </w:r>
      <w:proofErr w:type="spellEnd"/>
      <w:r>
        <w:rPr>
          <w:rFonts w:ascii="Times New Roman" w:hAnsi="Times New Roman" w:cs="Times New Roman"/>
        </w:rPr>
        <w:t xml:space="preserve">, Warden of the College of the Holy Trinity, </w:t>
      </w:r>
      <w:proofErr w:type="spellStart"/>
      <w:r>
        <w:rPr>
          <w:rFonts w:ascii="Times New Roman" w:hAnsi="Times New Roman" w:cs="Times New Roman"/>
        </w:rPr>
        <w:t>Tattershall</w:t>
      </w:r>
      <w:proofErr w:type="spellEnd"/>
      <w:r>
        <w:rPr>
          <w:rFonts w:ascii="Times New Roman" w:hAnsi="Times New Roman" w:cs="Times New Roman"/>
        </w:rPr>
        <w:t>, Lincolnshire(q.v.), brought a plaint of debt against him and John Watson of</w:t>
      </w:r>
    </w:p>
    <w:p w:rsidR="00B02936" w:rsidRDefault="00B02936" w:rsidP="00B0293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Bracebridge(q.v.), as the executors of Richard Langton of Lincoln(q.v.).</w:t>
      </w:r>
    </w:p>
    <w:p w:rsidR="00B02936" w:rsidRDefault="00B02936" w:rsidP="00B0293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1584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02936" w:rsidRDefault="00B02936" w:rsidP="00B02936">
      <w:pPr>
        <w:rPr>
          <w:rFonts w:ascii="Times New Roman" w:hAnsi="Times New Roman" w:cs="Times New Roman"/>
        </w:rPr>
      </w:pPr>
    </w:p>
    <w:p w:rsidR="00B02936" w:rsidRDefault="00B02936" w:rsidP="00B02936">
      <w:pPr>
        <w:rPr>
          <w:rFonts w:ascii="Times New Roman" w:hAnsi="Times New Roman" w:cs="Times New Roman"/>
        </w:rPr>
      </w:pPr>
    </w:p>
    <w:p w:rsidR="00B02936" w:rsidRDefault="00B02936" w:rsidP="00B0293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19 December 2017</w:t>
      </w:r>
    </w:p>
    <w:p w:rsidR="006B2F86" w:rsidRPr="00E71FC3" w:rsidRDefault="00B029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936" w:rsidRDefault="00B02936" w:rsidP="00E71FC3">
      <w:r>
        <w:separator/>
      </w:r>
    </w:p>
  </w:endnote>
  <w:endnote w:type="continuationSeparator" w:id="0">
    <w:p w:rsidR="00B02936" w:rsidRDefault="00B0293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936" w:rsidRDefault="00B02936" w:rsidP="00E71FC3">
      <w:r>
        <w:separator/>
      </w:r>
    </w:p>
  </w:footnote>
  <w:footnote w:type="continuationSeparator" w:id="0">
    <w:p w:rsidR="00B02936" w:rsidRDefault="00B0293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36"/>
    <w:rsid w:val="001A7C09"/>
    <w:rsid w:val="00577BD5"/>
    <w:rsid w:val="00656CBA"/>
    <w:rsid w:val="006A1F77"/>
    <w:rsid w:val="00733BE7"/>
    <w:rsid w:val="00AB52E8"/>
    <w:rsid w:val="00B0293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04CA8-E833-4C35-906C-0A74EBC9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9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02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2017-12-22T21:28:00Z</dcterms:created>
  <dcterms:modified xsi:type="dcterms:W3CDTF">2017-12-22T21:29:00Z</dcterms:modified>
</cp:coreProperties>
</file>