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48D1F" w14:textId="77777777" w:rsidR="00BC5BED" w:rsidRDefault="00BC5BED" w:rsidP="00BC5BED">
      <w:pPr>
        <w:pStyle w:val="NoSpacing"/>
      </w:pPr>
      <w:r>
        <w:rPr>
          <w:u w:val="single"/>
        </w:rPr>
        <w:t>Joan LANGTON</w:t>
      </w:r>
      <w:r>
        <w:t xml:space="preserve">       (fl.1472)</w:t>
      </w:r>
    </w:p>
    <w:p w14:paraId="24B6D3E7" w14:textId="77777777" w:rsidR="00BC5BED" w:rsidRDefault="00BC5BED" w:rsidP="00BC5BED">
      <w:pPr>
        <w:pStyle w:val="NoSpacing"/>
      </w:pPr>
      <w:r>
        <w:t>of Coventry and Lichfield diocese.</w:t>
      </w:r>
    </w:p>
    <w:p w14:paraId="14EBFF4A" w14:textId="77777777" w:rsidR="00BC5BED" w:rsidRDefault="00BC5BED" w:rsidP="00BC5BED">
      <w:pPr>
        <w:pStyle w:val="NoSpacing"/>
      </w:pPr>
    </w:p>
    <w:p w14:paraId="3CAD8077" w14:textId="77777777" w:rsidR="00BC5BED" w:rsidRDefault="00BC5BED" w:rsidP="00BC5BED">
      <w:pPr>
        <w:pStyle w:val="NoSpacing"/>
      </w:pPr>
    </w:p>
    <w:p w14:paraId="3ED8221A" w14:textId="225BD8FC" w:rsidR="00BC5BED" w:rsidRDefault="00BC5BED" w:rsidP="00BC5BED">
      <w:pPr>
        <w:pStyle w:val="NoSpacing"/>
        <w:ind w:left="1440" w:hanging="1440"/>
      </w:pPr>
      <w:r>
        <w:t>19 Feb.1472</w:t>
      </w:r>
      <w:r>
        <w:tab/>
        <w:t xml:space="preserve">She and Richard </w:t>
      </w:r>
      <w:proofErr w:type="spellStart"/>
      <w:r>
        <w:t>Shyrborn</w:t>
      </w:r>
      <w:proofErr w:type="spellEnd"/>
      <w:r>
        <w:t>(q.v.) wanted to marry but because they were related in</w:t>
      </w:r>
      <w:r>
        <w:t xml:space="preserve"> </w:t>
      </w:r>
      <w:r>
        <w:t>the fourth degree of consanguinity they requested a dispensation that they might</w:t>
      </w:r>
      <w:r>
        <w:t xml:space="preserve"> </w:t>
      </w:r>
      <w:bookmarkStart w:id="0" w:name="_GoBack"/>
      <w:bookmarkEnd w:id="0"/>
      <w:r>
        <w:t>do so. Approved.</w:t>
      </w:r>
    </w:p>
    <w:p w14:paraId="04A121E8" w14:textId="77777777" w:rsidR="00BC5BED" w:rsidRDefault="00BC5BED" w:rsidP="00BC5BED">
      <w:pPr>
        <w:pStyle w:val="NoSpacing"/>
        <w:ind w:left="1440"/>
      </w:pPr>
      <w:r>
        <w:t>(“Supplications from England and Wales in the Registers of the Apostolic Penitentiary, 1410-1503”, volume II 1464-1492 p.106)</w:t>
      </w:r>
    </w:p>
    <w:p w14:paraId="349E6852" w14:textId="77777777" w:rsidR="00BC5BED" w:rsidRDefault="00BC5BED" w:rsidP="00BC5BED">
      <w:pPr>
        <w:pStyle w:val="NoSpacing"/>
      </w:pPr>
    </w:p>
    <w:p w14:paraId="3C14DD9E" w14:textId="77777777" w:rsidR="00BC5BED" w:rsidRDefault="00BC5BED" w:rsidP="00BC5BED">
      <w:pPr>
        <w:pStyle w:val="NoSpacing"/>
      </w:pPr>
    </w:p>
    <w:p w14:paraId="0786C959" w14:textId="77777777" w:rsidR="00BC5BED" w:rsidRDefault="00BC5BED" w:rsidP="00BC5BED">
      <w:pPr>
        <w:pStyle w:val="NoSpacing"/>
      </w:pPr>
      <w:r>
        <w:t>8 February 2019</w:t>
      </w:r>
    </w:p>
    <w:p w14:paraId="6A4E640E" w14:textId="77777777" w:rsidR="006B2F86" w:rsidRPr="00E71FC3" w:rsidRDefault="00BC5BE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8556D" w14:textId="77777777" w:rsidR="00BC5BED" w:rsidRDefault="00BC5BED" w:rsidP="00E71FC3">
      <w:pPr>
        <w:spacing w:after="0" w:line="240" w:lineRule="auto"/>
      </w:pPr>
      <w:r>
        <w:separator/>
      </w:r>
    </w:p>
  </w:endnote>
  <w:endnote w:type="continuationSeparator" w:id="0">
    <w:p w14:paraId="6474DB4D" w14:textId="77777777" w:rsidR="00BC5BED" w:rsidRDefault="00BC5B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203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15C47" w14:textId="77777777" w:rsidR="00BC5BED" w:rsidRDefault="00BC5BED" w:rsidP="00E71FC3">
      <w:pPr>
        <w:spacing w:after="0" w:line="240" w:lineRule="auto"/>
      </w:pPr>
      <w:r>
        <w:separator/>
      </w:r>
    </w:p>
  </w:footnote>
  <w:footnote w:type="continuationSeparator" w:id="0">
    <w:p w14:paraId="7FC918CB" w14:textId="77777777" w:rsidR="00BC5BED" w:rsidRDefault="00BC5B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BED"/>
    <w:rsid w:val="001A7C09"/>
    <w:rsid w:val="00577BD5"/>
    <w:rsid w:val="00656CBA"/>
    <w:rsid w:val="006A1F77"/>
    <w:rsid w:val="00733BE7"/>
    <w:rsid w:val="00AB52E8"/>
    <w:rsid w:val="00B16D3F"/>
    <w:rsid w:val="00BB41AC"/>
    <w:rsid w:val="00BC5B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E9DE"/>
  <w15:chartTrackingRefBased/>
  <w15:docId w15:val="{F6C0590C-AE4E-4789-82DC-45B8857E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2019-07-23T20:35:00Z</dcterms:created>
  <dcterms:modified xsi:type="dcterms:W3CDTF">2019-07-23T20:36:00Z</dcterms:modified>
</cp:coreProperties>
</file>