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D00F5" w14:textId="77777777" w:rsidR="00712443" w:rsidRDefault="00712443" w:rsidP="00712443">
      <w:pPr>
        <w:pStyle w:val="NoSpacing"/>
      </w:pPr>
      <w:r>
        <w:rPr>
          <w:u w:val="single"/>
        </w:rPr>
        <w:t>Isabel LANGTON</w:t>
      </w:r>
      <w:r>
        <w:t xml:space="preserve">     </w:t>
      </w:r>
      <w:proofErr w:type="gramStart"/>
      <w:r>
        <w:t xml:space="preserve">   (</w:t>
      </w:r>
      <w:proofErr w:type="gramEnd"/>
      <w:r>
        <w:t>fl.1460)</w:t>
      </w:r>
    </w:p>
    <w:p w14:paraId="425A9976" w14:textId="77777777" w:rsidR="00712443" w:rsidRDefault="00712443" w:rsidP="00712443">
      <w:pPr>
        <w:pStyle w:val="NoSpacing"/>
      </w:pPr>
    </w:p>
    <w:p w14:paraId="28BE1145" w14:textId="77777777" w:rsidR="00712443" w:rsidRDefault="00712443" w:rsidP="00712443">
      <w:pPr>
        <w:pStyle w:val="NoSpacing"/>
      </w:pPr>
    </w:p>
    <w:p w14:paraId="1EA94FE5" w14:textId="77777777" w:rsidR="00712443" w:rsidRDefault="00712443" w:rsidP="00712443">
      <w:pPr>
        <w:pStyle w:val="NoSpacing"/>
      </w:pPr>
      <w:r>
        <w:t>Daughter of Edmund Langton(fl.1440-61).    (Hampton p.76)</w:t>
      </w:r>
    </w:p>
    <w:p w14:paraId="606AD723" w14:textId="77777777" w:rsidR="00712443" w:rsidRDefault="00712443" w:rsidP="00712443">
      <w:pPr>
        <w:pStyle w:val="NoSpacing"/>
      </w:pPr>
      <w:r>
        <w:t>= Reginald Bainbridge(q.v.).   (ibid.)</w:t>
      </w:r>
    </w:p>
    <w:p w14:paraId="7DCC3679" w14:textId="77777777" w:rsidR="00712443" w:rsidRDefault="00712443" w:rsidP="00712443">
      <w:pPr>
        <w:pStyle w:val="NoSpacing"/>
      </w:pPr>
      <w:r>
        <w:t>Son:   Christopher.    (</w:t>
      </w:r>
      <w:proofErr w:type="gramStart"/>
      <w:r>
        <w:t>ibid.p</w:t>
      </w:r>
      <w:proofErr w:type="gramEnd"/>
      <w:r>
        <w:t>77)</w:t>
      </w:r>
    </w:p>
    <w:p w14:paraId="1E52BB37" w14:textId="77777777" w:rsidR="00712443" w:rsidRDefault="00712443" w:rsidP="00712443">
      <w:pPr>
        <w:pStyle w:val="NoSpacing"/>
      </w:pPr>
    </w:p>
    <w:p w14:paraId="66E4FF2D" w14:textId="77777777" w:rsidR="00712443" w:rsidRDefault="00712443" w:rsidP="00712443">
      <w:pPr>
        <w:pStyle w:val="NoSpacing"/>
      </w:pPr>
    </w:p>
    <w:p w14:paraId="7A1E4526" w14:textId="77777777" w:rsidR="00712443" w:rsidRDefault="00712443" w:rsidP="00712443">
      <w:pPr>
        <w:pStyle w:val="NoSpacing"/>
      </w:pPr>
      <w:r>
        <w:t>21 May 2024</w:t>
      </w:r>
    </w:p>
    <w:p w14:paraId="685A05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3285F" w14:textId="77777777" w:rsidR="00712443" w:rsidRDefault="00712443" w:rsidP="009139A6">
      <w:r>
        <w:separator/>
      </w:r>
    </w:p>
  </w:endnote>
  <w:endnote w:type="continuationSeparator" w:id="0">
    <w:p w14:paraId="694C70F2" w14:textId="77777777" w:rsidR="00712443" w:rsidRDefault="007124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F7C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140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B5A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AB954" w14:textId="77777777" w:rsidR="00712443" w:rsidRDefault="00712443" w:rsidP="009139A6">
      <w:r>
        <w:separator/>
      </w:r>
    </w:p>
  </w:footnote>
  <w:footnote w:type="continuationSeparator" w:id="0">
    <w:p w14:paraId="7D02299B" w14:textId="77777777" w:rsidR="00712443" w:rsidRDefault="007124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366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CE4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3D1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43"/>
    <w:rsid w:val="000666E0"/>
    <w:rsid w:val="002510B7"/>
    <w:rsid w:val="00270799"/>
    <w:rsid w:val="005C130B"/>
    <w:rsid w:val="0071244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352EC"/>
  <w15:chartTrackingRefBased/>
  <w15:docId w15:val="{DD36897D-89E5-4514-94A8-D97854AF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2024-05-21T19:13:00Z</dcterms:created>
  <dcterms:modified xsi:type="dcterms:W3CDTF">2024-05-21T19:13:00Z</dcterms:modified>
</cp:coreProperties>
</file>