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10822" w14:textId="776A7940" w:rsidR="006B2F86" w:rsidRDefault="008D34A9" w:rsidP="00E71FC3">
      <w:pPr>
        <w:pStyle w:val="NoSpacing"/>
      </w:pPr>
      <w:r>
        <w:rPr>
          <w:u w:val="single"/>
        </w:rPr>
        <w:t>Henry LANGTON</w:t>
      </w:r>
      <w:r>
        <w:t xml:space="preserve">    </w:t>
      </w:r>
      <w:proofErr w:type="gramStart"/>
      <w:r>
        <w:t xml:space="preserve">   (</w:t>
      </w:r>
      <w:proofErr w:type="gramEnd"/>
      <w:r>
        <w:t>d.1476)</w:t>
      </w:r>
    </w:p>
    <w:p w14:paraId="70F497F5" w14:textId="35A1BEBB" w:rsidR="008D34A9" w:rsidRDefault="008D34A9" w:rsidP="00E71FC3">
      <w:pPr>
        <w:pStyle w:val="NoSpacing"/>
      </w:pPr>
      <w:r>
        <w:t>of Sherburn.</w:t>
      </w:r>
    </w:p>
    <w:p w14:paraId="191ECEC6" w14:textId="4DEF364E" w:rsidR="008D34A9" w:rsidRDefault="008D34A9" w:rsidP="00E71FC3">
      <w:pPr>
        <w:pStyle w:val="NoSpacing"/>
      </w:pPr>
    </w:p>
    <w:p w14:paraId="6D0326E6" w14:textId="2CF83A38" w:rsidR="008D34A9" w:rsidRDefault="008D34A9" w:rsidP="00E71FC3">
      <w:pPr>
        <w:pStyle w:val="NoSpacing"/>
      </w:pPr>
    </w:p>
    <w:p w14:paraId="49DE4924" w14:textId="2860400F" w:rsidR="008D34A9" w:rsidRDefault="008D34A9" w:rsidP="00E71FC3">
      <w:pPr>
        <w:pStyle w:val="NoSpacing"/>
      </w:pPr>
      <w:r>
        <w:t xml:space="preserve">  4 Aug.1476</w:t>
      </w:r>
      <w:r>
        <w:tab/>
        <w:t>Administration of his lands and possessions was granted.  (W.Y.R. p.101)</w:t>
      </w:r>
    </w:p>
    <w:p w14:paraId="0F86436A" w14:textId="2CD4E352" w:rsidR="008D34A9" w:rsidRDefault="008D34A9" w:rsidP="00E71FC3">
      <w:pPr>
        <w:pStyle w:val="NoSpacing"/>
      </w:pPr>
    </w:p>
    <w:p w14:paraId="7E2181E6" w14:textId="66814ED6" w:rsidR="008D34A9" w:rsidRDefault="008D34A9" w:rsidP="00E71FC3">
      <w:pPr>
        <w:pStyle w:val="NoSpacing"/>
      </w:pPr>
    </w:p>
    <w:p w14:paraId="09BA525E" w14:textId="1A1E742A" w:rsidR="008D34A9" w:rsidRPr="008D34A9" w:rsidRDefault="008D34A9" w:rsidP="00E71FC3">
      <w:pPr>
        <w:pStyle w:val="NoSpacing"/>
      </w:pPr>
      <w:r>
        <w:t>29 May 2019</w:t>
      </w:r>
      <w:bookmarkStart w:id="0" w:name="_GoBack"/>
      <w:bookmarkEnd w:id="0"/>
    </w:p>
    <w:sectPr w:rsidR="008D34A9" w:rsidRPr="008D34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B9691" w14:textId="77777777" w:rsidR="008D34A9" w:rsidRDefault="008D34A9" w:rsidP="00E71FC3">
      <w:pPr>
        <w:spacing w:after="0" w:line="240" w:lineRule="auto"/>
      </w:pPr>
      <w:r>
        <w:separator/>
      </w:r>
    </w:p>
  </w:endnote>
  <w:endnote w:type="continuationSeparator" w:id="0">
    <w:p w14:paraId="7CF1E263" w14:textId="77777777" w:rsidR="008D34A9" w:rsidRDefault="008D3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93C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1EBA5" w14:textId="77777777" w:rsidR="008D34A9" w:rsidRDefault="008D34A9" w:rsidP="00E71FC3">
      <w:pPr>
        <w:spacing w:after="0" w:line="240" w:lineRule="auto"/>
      </w:pPr>
      <w:r>
        <w:separator/>
      </w:r>
    </w:p>
  </w:footnote>
  <w:footnote w:type="continuationSeparator" w:id="0">
    <w:p w14:paraId="0FB46AF3" w14:textId="77777777" w:rsidR="008D34A9" w:rsidRDefault="008D3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A9"/>
    <w:rsid w:val="001A7C09"/>
    <w:rsid w:val="00577BD5"/>
    <w:rsid w:val="00656CBA"/>
    <w:rsid w:val="006A1F77"/>
    <w:rsid w:val="00733BE7"/>
    <w:rsid w:val="008D34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59614"/>
  <w15:chartTrackingRefBased/>
  <w15:docId w15:val="{86613621-784E-465D-BF3B-B8152CC6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2019-05-29T20:50:00Z</dcterms:created>
  <dcterms:modified xsi:type="dcterms:W3CDTF">2019-05-29T20:53:00Z</dcterms:modified>
</cp:coreProperties>
</file>