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2912AF" w14:textId="74D256C7" w:rsidR="006B2F86" w:rsidRDefault="00D42B52" w:rsidP="00E71FC3">
      <w:pPr>
        <w:pStyle w:val="NoSpacing"/>
      </w:pPr>
      <w:r>
        <w:rPr>
          <w:u w:val="single"/>
        </w:rPr>
        <w:t>Dame Eufemia LANGTON</w:t>
      </w:r>
      <w:r>
        <w:t xml:space="preserve">    </w:t>
      </w:r>
      <w:proofErr w:type="gramStart"/>
      <w:r>
        <w:t xml:space="preserve">   (</w:t>
      </w:r>
      <w:proofErr w:type="gramEnd"/>
      <w:r>
        <w:t>d.1463)</w:t>
      </w:r>
    </w:p>
    <w:p w14:paraId="4457FC0A" w14:textId="30747FDD" w:rsidR="00D42B52" w:rsidRDefault="00D42B52" w:rsidP="00E71FC3">
      <w:pPr>
        <w:pStyle w:val="NoSpacing"/>
      </w:pPr>
      <w:r>
        <w:t>Widow.</w:t>
      </w:r>
    </w:p>
    <w:p w14:paraId="005A1D27" w14:textId="1C1D1FCF" w:rsidR="00D42B52" w:rsidRDefault="00D42B52" w:rsidP="00E71FC3">
      <w:pPr>
        <w:pStyle w:val="NoSpacing"/>
      </w:pPr>
    </w:p>
    <w:p w14:paraId="245A1C59" w14:textId="2FFE4385" w:rsidR="00D42B52" w:rsidRDefault="00D42B52" w:rsidP="00E71FC3">
      <w:pPr>
        <w:pStyle w:val="NoSpacing"/>
      </w:pPr>
    </w:p>
    <w:p w14:paraId="642E55A5" w14:textId="77777777" w:rsidR="006C6696" w:rsidRDefault="006C6696" w:rsidP="006C6696">
      <w:pPr>
        <w:pStyle w:val="NoSpacing"/>
        <w:rPr>
          <w:lang w:val="en-US"/>
        </w:rPr>
      </w:pPr>
      <w:r>
        <w:rPr>
          <w:lang w:val="en-US"/>
        </w:rPr>
        <w:t xml:space="preserve">Daughter of Sir John Langton of </w:t>
      </w:r>
      <w:proofErr w:type="spellStart"/>
      <w:proofErr w:type="gramStart"/>
      <w:r>
        <w:rPr>
          <w:lang w:val="en-US"/>
        </w:rPr>
        <w:t>Farnley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>d.1459)(q.v.) and Euphemia Aske(q.v.).</w:t>
      </w:r>
    </w:p>
    <w:p w14:paraId="60987B5F" w14:textId="77777777" w:rsidR="006C6696" w:rsidRDefault="006C6696" w:rsidP="006C6696">
      <w:pPr>
        <w:pStyle w:val="NoSpacing"/>
        <w:rPr>
          <w:lang w:val="en-US"/>
        </w:rPr>
      </w:pPr>
      <w:r>
        <w:rPr>
          <w:lang w:val="en-US"/>
        </w:rPr>
        <w:t>(H.O.C. III pp.560-2)</w:t>
      </w:r>
    </w:p>
    <w:p w14:paraId="7971374C" w14:textId="1E3FD176" w:rsidR="00D42B52" w:rsidRDefault="006C6696" w:rsidP="006C6696">
      <w:pPr>
        <w:pStyle w:val="NoSpacing"/>
        <w:rPr>
          <w:lang w:val="en-US"/>
        </w:rPr>
      </w:pPr>
      <w:r>
        <w:rPr>
          <w:lang w:val="en-US"/>
        </w:rPr>
        <w:t>= Sir William Darcy.   (</w:t>
      </w:r>
      <w:proofErr w:type="spellStart"/>
      <w:r>
        <w:rPr>
          <w:lang w:val="en-US"/>
        </w:rPr>
        <w:t>Comp.D.N.B</w:t>
      </w:r>
      <w:proofErr w:type="spellEnd"/>
      <w:r>
        <w:rPr>
          <w:lang w:val="en-US"/>
        </w:rPr>
        <w:t>. p.501)</w:t>
      </w:r>
    </w:p>
    <w:p w14:paraId="1153642D" w14:textId="4736D0B0" w:rsidR="006C6696" w:rsidRDefault="006C6696" w:rsidP="006C6696">
      <w:pPr>
        <w:pStyle w:val="NoSpacing"/>
        <w:rPr>
          <w:lang w:val="en-US"/>
        </w:rPr>
      </w:pPr>
    </w:p>
    <w:p w14:paraId="1CF0CE93" w14:textId="77777777" w:rsidR="006C6696" w:rsidRDefault="006C6696" w:rsidP="006C6696">
      <w:pPr>
        <w:pStyle w:val="NoSpacing"/>
      </w:pPr>
    </w:p>
    <w:p w14:paraId="0A86BFE5" w14:textId="70A5A88B" w:rsidR="00D42B52" w:rsidRDefault="00D42B52" w:rsidP="00E71FC3">
      <w:pPr>
        <w:pStyle w:val="NoSpacing"/>
      </w:pPr>
      <w:r>
        <w:t>26 Aug.1463</w:t>
      </w:r>
      <w:r>
        <w:tab/>
        <w:t>She made her Will.   (</w:t>
      </w:r>
      <w:r w:rsidR="006C6696">
        <w:t>W.Y.R. p.101)</w:t>
      </w:r>
    </w:p>
    <w:p w14:paraId="5A08F0ED" w14:textId="55ED9CC9" w:rsidR="00D42B52" w:rsidRDefault="00D42B52" w:rsidP="00E71FC3">
      <w:pPr>
        <w:pStyle w:val="NoSpacing"/>
      </w:pPr>
      <w:r>
        <w:t>24 Nov.</w:t>
      </w:r>
      <w:r>
        <w:tab/>
        <w:t>Probate of her Will.   (ibid.)</w:t>
      </w:r>
    </w:p>
    <w:p w14:paraId="17A4BCEA" w14:textId="25F01415" w:rsidR="00D42B52" w:rsidRDefault="00D42B52" w:rsidP="00E71FC3">
      <w:pPr>
        <w:pStyle w:val="NoSpacing"/>
      </w:pPr>
    </w:p>
    <w:p w14:paraId="063F3084" w14:textId="4134E4FC" w:rsidR="00D42B52" w:rsidRDefault="00D42B52" w:rsidP="00E71FC3">
      <w:pPr>
        <w:pStyle w:val="NoSpacing"/>
      </w:pPr>
    </w:p>
    <w:p w14:paraId="254177C2" w14:textId="5D31A0B0" w:rsidR="00D42B52" w:rsidRDefault="00D42B52" w:rsidP="00E71FC3">
      <w:pPr>
        <w:pStyle w:val="NoSpacing"/>
      </w:pPr>
      <w:r>
        <w:t>29 May 2019</w:t>
      </w:r>
    </w:p>
    <w:p w14:paraId="53EE5E1F" w14:textId="44EBD42F" w:rsidR="006C6696" w:rsidRPr="00D42B52" w:rsidRDefault="006C6696" w:rsidP="00E71FC3">
      <w:pPr>
        <w:pStyle w:val="NoSpacing"/>
      </w:pPr>
      <w:r>
        <w:t>20 March 2021</w:t>
      </w:r>
    </w:p>
    <w:sectPr w:rsidR="006C6696" w:rsidRPr="00D42B5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055A96" w14:textId="77777777" w:rsidR="00D42B52" w:rsidRDefault="00D42B52" w:rsidP="00E71FC3">
      <w:pPr>
        <w:spacing w:after="0" w:line="240" w:lineRule="auto"/>
      </w:pPr>
      <w:r>
        <w:separator/>
      </w:r>
    </w:p>
  </w:endnote>
  <w:endnote w:type="continuationSeparator" w:id="0">
    <w:p w14:paraId="5D715806" w14:textId="77777777" w:rsidR="00D42B52" w:rsidRDefault="00D42B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59A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BE8656" w14:textId="77777777" w:rsidR="00D42B52" w:rsidRDefault="00D42B52" w:rsidP="00E71FC3">
      <w:pPr>
        <w:spacing w:after="0" w:line="240" w:lineRule="auto"/>
      </w:pPr>
      <w:r>
        <w:separator/>
      </w:r>
    </w:p>
  </w:footnote>
  <w:footnote w:type="continuationSeparator" w:id="0">
    <w:p w14:paraId="511400C7" w14:textId="77777777" w:rsidR="00D42B52" w:rsidRDefault="00D42B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52"/>
    <w:rsid w:val="001A7C09"/>
    <w:rsid w:val="00577BD5"/>
    <w:rsid w:val="00656CBA"/>
    <w:rsid w:val="006A1F77"/>
    <w:rsid w:val="006C6696"/>
    <w:rsid w:val="00733BE7"/>
    <w:rsid w:val="00AB52E8"/>
    <w:rsid w:val="00B16D3F"/>
    <w:rsid w:val="00BB41AC"/>
    <w:rsid w:val="00D42B5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4D499"/>
  <w15:chartTrackingRefBased/>
  <w15:docId w15:val="{8E648FA7-412A-45FC-B13D-292A6580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2019-05-29T19:46:00Z</dcterms:created>
  <dcterms:modified xsi:type="dcterms:W3CDTF">2021-03-20T15:34:00Z</dcterms:modified>
</cp:coreProperties>
</file>