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7009B" w14:textId="77777777" w:rsidR="003545A0" w:rsidRDefault="003545A0" w:rsidP="003545A0">
      <w:pPr>
        <w:pStyle w:val="NoSpacing"/>
      </w:pPr>
      <w:r w:rsidRPr="003545A0">
        <w:rPr>
          <w:u w:val="single"/>
        </w:rPr>
        <w:t>Edmund LANGTON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14:paraId="1F3F1546" w14:textId="77777777" w:rsidR="003545A0" w:rsidRDefault="003545A0" w:rsidP="003545A0">
      <w:pPr>
        <w:pStyle w:val="NoSpacing"/>
      </w:pPr>
      <w:r>
        <w:t>Chaplain.</w:t>
      </w:r>
    </w:p>
    <w:p w14:paraId="521FF100" w14:textId="77777777" w:rsidR="003545A0" w:rsidRDefault="003545A0" w:rsidP="003545A0">
      <w:pPr>
        <w:pStyle w:val="NoSpacing"/>
      </w:pPr>
    </w:p>
    <w:p w14:paraId="2E6D6D49" w14:textId="77777777" w:rsidR="003545A0" w:rsidRDefault="003545A0" w:rsidP="003545A0">
      <w:pPr>
        <w:pStyle w:val="NoSpacing"/>
      </w:pPr>
    </w:p>
    <w:p w14:paraId="37064CA8" w14:textId="77777777" w:rsidR="003545A0" w:rsidRDefault="003545A0" w:rsidP="003545A0">
      <w:pPr>
        <w:pStyle w:val="NoSpacing"/>
      </w:pPr>
      <w:r>
        <w:t xml:space="preserve">  7 Aug.1484</w:t>
      </w:r>
      <w:r>
        <w:tab/>
        <w:t xml:space="preserve">He was collated to the vicarage of the prebend at the altar of </w:t>
      </w:r>
      <w:proofErr w:type="spellStart"/>
      <w:proofErr w:type="gramStart"/>
      <w:r>
        <w:t>St.Katherine</w:t>
      </w:r>
      <w:proofErr w:type="spellEnd"/>
      <w:proofErr w:type="gramEnd"/>
    </w:p>
    <w:p w14:paraId="07B79949" w14:textId="77777777" w:rsidR="003545A0" w:rsidRDefault="003545A0" w:rsidP="003545A0">
      <w:pPr>
        <w:pStyle w:val="NoSpacing"/>
      </w:pPr>
      <w:r>
        <w:tab/>
      </w:r>
      <w:r>
        <w:tab/>
        <w:t>in Beverley Minster.</w:t>
      </w:r>
    </w:p>
    <w:p w14:paraId="2980273D" w14:textId="77777777" w:rsidR="003545A0" w:rsidRDefault="003545A0" w:rsidP="003545A0">
      <w:pPr>
        <w:pStyle w:val="NoSpacing"/>
        <w:ind w:left="1440"/>
      </w:pPr>
      <w:r w:rsidRPr="00771D70">
        <w:t xml:space="preserve">(“The Register of Thomas Rotherham, Archbishop of York 1480-1500 vol.1” ed. Eric </w:t>
      </w:r>
      <w:proofErr w:type="spellStart"/>
      <w:proofErr w:type="gramStart"/>
      <w:r w:rsidRPr="00771D70">
        <w:t>E.Barker</w:t>
      </w:r>
      <w:proofErr w:type="spellEnd"/>
      <w:proofErr w:type="gramEnd"/>
      <w:r w:rsidRPr="00771D70">
        <w:t>, pub. The Canterbury and York Society, 1974, p.9</w:t>
      </w:r>
      <w:r>
        <w:t>4</w:t>
      </w:r>
      <w:r w:rsidRPr="00771D70">
        <w:t>)</w:t>
      </w:r>
    </w:p>
    <w:p w14:paraId="346E1EF6" w14:textId="77777777" w:rsidR="003545A0" w:rsidRDefault="003545A0" w:rsidP="003545A0">
      <w:pPr>
        <w:pStyle w:val="NoSpacing"/>
      </w:pPr>
    </w:p>
    <w:p w14:paraId="7FA687FF" w14:textId="77777777" w:rsidR="003545A0" w:rsidRDefault="003545A0" w:rsidP="003545A0">
      <w:pPr>
        <w:pStyle w:val="NoSpacing"/>
      </w:pPr>
    </w:p>
    <w:p w14:paraId="32BC5087" w14:textId="77777777" w:rsidR="003545A0" w:rsidRDefault="003545A0" w:rsidP="003545A0">
      <w:pPr>
        <w:pStyle w:val="NoSpacing"/>
      </w:pPr>
      <w:r>
        <w:t>12 March 2023</w:t>
      </w:r>
    </w:p>
    <w:p w14:paraId="6DAFA66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36884" w14:textId="77777777" w:rsidR="003545A0" w:rsidRDefault="003545A0" w:rsidP="009139A6">
      <w:r>
        <w:separator/>
      </w:r>
    </w:p>
  </w:endnote>
  <w:endnote w:type="continuationSeparator" w:id="0">
    <w:p w14:paraId="7E61C6FF" w14:textId="77777777" w:rsidR="003545A0" w:rsidRDefault="003545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B8B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E99B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CC5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AA2CD" w14:textId="77777777" w:rsidR="003545A0" w:rsidRDefault="003545A0" w:rsidP="009139A6">
      <w:r>
        <w:separator/>
      </w:r>
    </w:p>
  </w:footnote>
  <w:footnote w:type="continuationSeparator" w:id="0">
    <w:p w14:paraId="693D3F8E" w14:textId="77777777" w:rsidR="003545A0" w:rsidRDefault="003545A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4F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7CB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A9B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5A0"/>
    <w:rsid w:val="000666E0"/>
    <w:rsid w:val="002510B7"/>
    <w:rsid w:val="003545A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F7F5B"/>
  <w15:chartTrackingRefBased/>
  <w15:docId w15:val="{C804578D-3FCA-4F10-BAAF-359353B1F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2023-12-08T12:41:00Z</dcterms:created>
  <dcterms:modified xsi:type="dcterms:W3CDTF">2023-12-08T12:41:00Z</dcterms:modified>
</cp:coreProperties>
</file>