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Southwark.</w:t>
      </w: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D73" w:rsidRDefault="00C26D73" w:rsidP="00C26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6D73" w:rsidRDefault="00C26D73" w:rsidP="009139A6">
      <w:r>
        <w:separator/>
      </w:r>
    </w:p>
  </w:endnote>
  <w:endnote w:type="continuationSeparator" w:id="0">
    <w:p w:rsidR="00C26D73" w:rsidRDefault="00C26D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6D73" w:rsidRDefault="00C26D73" w:rsidP="009139A6">
      <w:r>
        <w:separator/>
      </w:r>
    </w:p>
  </w:footnote>
  <w:footnote w:type="continuationSeparator" w:id="0">
    <w:p w:rsidR="00C26D73" w:rsidRDefault="00C26D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6D7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B11B"/>
  <w15:chartTrackingRefBased/>
  <w15:docId w15:val="{DA101EB8-622B-48F6-9561-2460223A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2021-11-17T11:07:00Z</dcterms:created>
  <dcterms:modified xsi:type="dcterms:W3CDTF">2021-11-17T11:07:00Z</dcterms:modified>
</cp:coreProperties>
</file>