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C5EDF" w14:textId="77777777" w:rsidR="00547C30" w:rsidRDefault="00547C30" w:rsidP="00547C3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KYRTON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d.1411)</w:t>
      </w:r>
    </w:p>
    <w:p w14:paraId="19905127" w14:textId="77777777" w:rsidR="00547C30" w:rsidRDefault="00547C30" w:rsidP="00547C3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50860B3A" w14:textId="77777777" w:rsidR="00547C30" w:rsidRDefault="00547C30" w:rsidP="00547C3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169838A" w14:textId="77777777" w:rsidR="00547C30" w:rsidRDefault="00547C30" w:rsidP="00547C3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E82C50" w14:textId="77777777" w:rsidR="00547C30" w:rsidRDefault="00547C30" w:rsidP="00547C3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Sep.1411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70F8B11B" w14:textId="77777777" w:rsidR="00547C30" w:rsidRDefault="00547C30" w:rsidP="00547C30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p.255)</w:t>
      </w:r>
    </w:p>
    <w:p w14:paraId="0FAF53EB" w14:textId="77777777" w:rsidR="00547C30" w:rsidRDefault="00547C30" w:rsidP="00547C3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Sep.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543322A1" w14:textId="77777777" w:rsidR="00547C30" w:rsidRDefault="00547C30" w:rsidP="00547C3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C46689" w14:textId="77777777" w:rsidR="00547C30" w:rsidRDefault="00547C30" w:rsidP="00547C3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9E6CC3" w14:textId="77777777" w:rsidR="00547C30" w:rsidRDefault="00547C30" w:rsidP="00547C3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January 2023</w:t>
      </w:r>
    </w:p>
    <w:p w14:paraId="013D3E8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461E14" w14:textId="77777777" w:rsidR="00547C30" w:rsidRDefault="00547C30" w:rsidP="009139A6">
      <w:r>
        <w:separator/>
      </w:r>
    </w:p>
  </w:endnote>
  <w:endnote w:type="continuationSeparator" w:id="0">
    <w:p w14:paraId="2E561F51" w14:textId="77777777" w:rsidR="00547C30" w:rsidRDefault="00547C3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243E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5BD1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541F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3E64F" w14:textId="77777777" w:rsidR="00547C30" w:rsidRDefault="00547C30" w:rsidP="009139A6">
      <w:r>
        <w:separator/>
      </w:r>
    </w:p>
  </w:footnote>
  <w:footnote w:type="continuationSeparator" w:id="0">
    <w:p w14:paraId="63983152" w14:textId="77777777" w:rsidR="00547C30" w:rsidRDefault="00547C3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9E0F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30F2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2993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C30"/>
    <w:rsid w:val="000666E0"/>
    <w:rsid w:val="002510B7"/>
    <w:rsid w:val="00547C30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39BB7"/>
  <w15:chartTrackingRefBased/>
  <w15:docId w15:val="{300C5C9F-BE88-41F8-BAA0-DE3FC880A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7C30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2023-03-10T22:11:00Z</dcterms:created>
  <dcterms:modified xsi:type="dcterms:W3CDTF">2023-03-10T22:12:00Z</dcterms:modified>
</cp:coreProperties>
</file>