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A2DA5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KYRTON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2F5FBB1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1C58C98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2AF6E26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= 2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Paronilla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widow of John Culcheth(q.v.).</w:t>
      </w:r>
    </w:p>
    <w:p w14:paraId="0F2173DC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166806A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4590C8B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7430684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They and Hamo Massy(q.v.) made a plaint of debt against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Ranulf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315DBD83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Culcheth of Culcheth, Lancashire(q.v.).</w:t>
      </w:r>
    </w:p>
    <w:p w14:paraId="743C0FF8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7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F3DA4F0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AED712A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21B3A44" w14:textId="77777777" w:rsidR="00063CC4" w:rsidRDefault="00063CC4" w:rsidP="00063CC4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17 December 2021</w:t>
      </w:r>
    </w:p>
    <w:p w14:paraId="62CA3DAF" w14:textId="77777777" w:rsidR="00BA00AB" w:rsidRPr="00063CC4" w:rsidRDefault="00BA00AB" w:rsidP="00063CC4"/>
    <w:sectPr w:rsidR="00BA00AB" w:rsidRPr="00063C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0EF7A" w14:textId="77777777" w:rsidR="00063CC4" w:rsidRDefault="00063CC4" w:rsidP="009139A6">
      <w:r>
        <w:separator/>
      </w:r>
    </w:p>
  </w:endnote>
  <w:endnote w:type="continuationSeparator" w:id="0">
    <w:p w14:paraId="1BC7CF2A" w14:textId="77777777" w:rsidR="00063CC4" w:rsidRDefault="00063C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1D8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B00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6AE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D5BBD" w14:textId="77777777" w:rsidR="00063CC4" w:rsidRDefault="00063CC4" w:rsidP="009139A6">
      <w:r>
        <w:separator/>
      </w:r>
    </w:p>
  </w:footnote>
  <w:footnote w:type="continuationSeparator" w:id="0">
    <w:p w14:paraId="52822466" w14:textId="77777777" w:rsidR="00063CC4" w:rsidRDefault="00063C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06A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104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AA1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C4"/>
    <w:rsid w:val="00063CC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FE4DC"/>
  <w15:chartTrackingRefBased/>
  <w15:docId w15:val="{B57AE97B-8E87-43EB-96EA-CAF49FC3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63C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2022-01-14T11:08:00Z</dcterms:created>
  <dcterms:modified xsi:type="dcterms:W3CDTF">2022-01-14T11:08:00Z</dcterms:modified>
</cp:coreProperties>
</file>