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189D5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KYRTON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6CD16F9E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9B3E5ED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8893BB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985696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63E7051" w14:textId="77777777" w:rsidR="00F01C68" w:rsidRDefault="00F01C68" w:rsidP="00F01C6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44679344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54896840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714335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2C0792" w14:textId="77777777" w:rsidR="00F01C68" w:rsidRDefault="00F01C68" w:rsidP="00F01C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2023</w:t>
      </w:r>
    </w:p>
    <w:p w14:paraId="46C43A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6AF1F" w14:textId="77777777" w:rsidR="00F01C68" w:rsidRDefault="00F01C68" w:rsidP="009139A6">
      <w:r>
        <w:separator/>
      </w:r>
    </w:p>
  </w:endnote>
  <w:endnote w:type="continuationSeparator" w:id="0">
    <w:p w14:paraId="3F4DC4CC" w14:textId="77777777" w:rsidR="00F01C68" w:rsidRDefault="00F01C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9D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187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90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AFCF7" w14:textId="77777777" w:rsidR="00F01C68" w:rsidRDefault="00F01C68" w:rsidP="009139A6">
      <w:r>
        <w:separator/>
      </w:r>
    </w:p>
  </w:footnote>
  <w:footnote w:type="continuationSeparator" w:id="0">
    <w:p w14:paraId="6BE70CA5" w14:textId="77777777" w:rsidR="00F01C68" w:rsidRDefault="00F01C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82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40B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00F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6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1C6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5D8F"/>
  <w15:chartTrackingRefBased/>
  <w15:docId w15:val="{E9AA3EDE-5D08-49EC-AC14-C1175FD9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C6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2023-06-23T20:45:00Z</dcterms:created>
  <dcterms:modified xsi:type="dcterms:W3CDTF">2023-06-23T20:46:00Z</dcterms:modified>
</cp:coreProperties>
</file>