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6E4BEB" w14:textId="77777777" w:rsidR="00675743" w:rsidRDefault="00675743" w:rsidP="0067574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KYRTON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d.ca.1483)</w:t>
      </w:r>
    </w:p>
    <w:p w14:paraId="1D63437A" w14:textId="77777777" w:rsidR="00675743" w:rsidRDefault="00675743" w:rsidP="0067574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Bury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>, Suffolk. Tailor.</w:t>
      </w:r>
    </w:p>
    <w:p w14:paraId="04204F47" w14:textId="77777777" w:rsidR="00675743" w:rsidRDefault="00675743" w:rsidP="0067574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8E13DC" w14:textId="77777777" w:rsidR="00675743" w:rsidRDefault="00675743" w:rsidP="0067574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9CBA2F" w14:textId="77777777" w:rsidR="00675743" w:rsidRDefault="00675743" w:rsidP="0067574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had died before this time.</w:t>
      </w:r>
    </w:p>
    <w:p w14:paraId="5E9F800E" w14:textId="77777777" w:rsidR="00675743" w:rsidRDefault="00675743" w:rsidP="0067574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80070FB" w14:textId="77777777" w:rsidR="00675743" w:rsidRDefault="00675743" w:rsidP="0067574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3FB0322" w14:textId="77777777" w:rsidR="00675743" w:rsidRDefault="00675743" w:rsidP="00675743">
      <w:pPr>
        <w:pStyle w:val="NoSpacing"/>
        <w:tabs>
          <w:tab w:val="left" w:pos="6286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3FB400CD" w14:textId="77777777" w:rsidR="00675743" w:rsidRDefault="00675743" w:rsidP="0067574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Executors:  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Thweyte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(q.v.), John Drury(q.v.) and Roger Page(q.v.).    (ibid.)</w:t>
      </w:r>
    </w:p>
    <w:p w14:paraId="778F7CF4" w14:textId="77777777" w:rsidR="00675743" w:rsidRDefault="00675743" w:rsidP="0067574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6B99D97" w14:textId="77777777" w:rsidR="00675743" w:rsidRDefault="00675743" w:rsidP="0067574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9DF9AED" w14:textId="77777777" w:rsidR="00675743" w:rsidRDefault="00675743" w:rsidP="00675743">
      <w:pPr>
        <w:pStyle w:val="NoSpacing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 June 2021</w:t>
      </w:r>
    </w:p>
    <w:p w14:paraId="3577F9E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3623CF" w14:textId="77777777" w:rsidR="00675743" w:rsidRDefault="00675743" w:rsidP="009139A6">
      <w:r>
        <w:separator/>
      </w:r>
    </w:p>
  </w:endnote>
  <w:endnote w:type="continuationSeparator" w:id="0">
    <w:p w14:paraId="0E6D15E3" w14:textId="77777777" w:rsidR="00675743" w:rsidRDefault="0067574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7E6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B7D5C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BF0C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BA399A" w14:textId="77777777" w:rsidR="00675743" w:rsidRDefault="00675743" w:rsidP="009139A6">
      <w:r>
        <w:separator/>
      </w:r>
    </w:p>
  </w:footnote>
  <w:footnote w:type="continuationSeparator" w:id="0">
    <w:p w14:paraId="6A7AAA9E" w14:textId="77777777" w:rsidR="00675743" w:rsidRDefault="0067574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2913D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A63E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0D18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743"/>
    <w:rsid w:val="000666E0"/>
    <w:rsid w:val="002510B7"/>
    <w:rsid w:val="005C130B"/>
    <w:rsid w:val="0067574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764C8"/>
  <w15:chartTrackingRefBased/>
  <w15:docId w15:val="{4D71F428-E0F5-49F3-A74C-EC370E87C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757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2021-07-12T18:29:00Z</dcterms:created>
  <dcterms:modified xsi:type="dcterms:W3CDTF">2021-07-12T18:30:00Z</dcterms:modified>
</cp:coreProperties>
</file>