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3879E0" w14:textId="77777777" w:rsidR="0089352E" w:rsidRDefault="0089352E" w:rsidP="0089352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KYRTON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fl.1487)</w:t>
      </w:r>
    </w:p>
    <w:p w14:paraId="36A874E5" w14:textId="77777777" w:rsidR="0089352E" w:rsidRDefault="0089352E" w:rsidP="0089352E">
      <w:pPr>
        <w:pStyle w:val="NoSpacing"/>
        <w:rPr>
          <w:rFonts w:cs="Times New Roman"/>
          <w:szCs w:val="24"/>
        </w:rPr>
      </w:pPr>
    </w:p>
    <w:p w14:paraId="77994BF5" w14:textId="77777777" w:rsidR="0089352E" w:rsidRDefault="0089352E" w:rsidP="0089352E">
      <w:pPr>
        <w:pStyle w:val="NoSpacing"/>
        <w:rPr>
          <w:rFonts w:cs="Times New Roman"/>
          <w:szCs w:val="24"/>
        </w:rPr>
      </w:pPr>
    </w:p>
    <w:p w14:paraId="4F03DCE1" w14:textId="77777777" w:rsidR="0089352E" w:rsidRDefault="0089352E" w:rsidP="0089352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7 Dec.1487</w:t>
      </w:r>
      <w:r>
        <w:rPr>
          <w:rFonts w:cs="Times New Roman"/>
          <w:szCs w:val="24"/>
        </w:rPr>
        <w:tab/>
        <w:t xml:space="preserve">He and Henry </w:t>
      </w:r>
      <w:proofErr w:type="spellStart"/>
      <w:r>
        <w:rPr>
          <w:rFonts w:cs="Times New Roman"/>
          <w:szCs w:val="24"/>
        </w:rPr>
        <w:t>Thryng</w:t>
      </w:r>
      <w:proofErr w:type="spellEnd"/>
      <w:r>
        <w:rPr>
          <w:rFonts w:cs="Times New Roman"/>
          <w:szCs w:val="24"/>
        </w:rPr>
        <w:t>(q.v.) were appointed Deputy Butlers in the ports</w:t>
      </w:r>
    </w:p>
    <w:p w14:paraId="623D8CB6" w14:textId="77777777" w:rsidR="0089352E" w:rsidRDefault="0089352E" w:rsidP="0089352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of Exeter and Dartmouth.</w:t>
      </w:r>
    </w:p>
    <w:p w14:paraId="6E4C0E50" w14:textId="77777777" w:rsidR="0089352E" w:rsidRDefault="0089352E" w:rsidP="0089352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1485-94 p.211)</w:t>
      </w:r>
    </w:p>
    <w:p w14:paraId="76CDF7FD" w14:textId="77777777" w:rsidR="0089352E" w:rsidRDefault="0089352E" w:rsidP="0089352E">
      <w:pPr>
        <w:pStyle w:val="NoSpacing"/>
        <w:rPr>
          <w:rFonts w:cs="Times New Roman"/>
          <w:szCs w:val="24"/>
        </w:rPr>
      </w:pPr>
    </w:p>
    <w:p w14:paraId="56AF9886" w14:textId="77777777" w:rsidR="0089352E" w:rsidRDefault="0089352E" w:rsidP="0089352E">
      <w:pPr>
        <w:pStyle w:val="NoSpacing"/>
        <w:rPr>
          <w:rFonts w:cs="Times New Roman"/>
          <w:szCs w:val="24"/>
        </w:rPr>
      </w:pPr>
    </w:p>
    <w:p w14:paraId="297B3103" w14:textId="77777777" w:rsidR="0089352E" w:rsidRDefault="0089352E" w:rsidP="0089352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August 2024</w:t>
      </w:r>
    </w:p>
    <w:p w14:paraId="4DD740B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4C1B7FD" w14:textId="77777777" w:rsidR="0089352E" w:rsidRDefault="0089352E" w:rsidP="009139A6">
      <w:r>
        <w:separator/>
      </w:r>
    </w:p>
  </w:endnote>
  <w:endnote w:type="continuationSeparator" w:id="0">
    <w:p w14:paraId="7D057156" w14:textId="77777777" w:rsidR="0089352E" w:rsidRDefault="0089352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F1645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66B78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CCB56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AF4495" w14:textId="77777777" w:rsidR="0089352E" w:rsidRDefault="0089352E" w:rsidP="009139A6">
      <w:r>
        <w:separator/>
      </w:r>
    </w:p>
  </w:footnote>
  <w:footnote w:type="continuationSeparator" w:id="0">
    <w:p w14:paraId="062DAA2C" w14:textId="77777777" w:rsidR="0089352E" w:rsidRDefault="0089352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38363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F9370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8C73D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52E"/>
    <w:rsid w:val="000666E0"/>
    <w:rsid w:val="002510B7"/>
    <w:rsid w:val="00270799"/>
    <w:rsid w:val="005C130B"/>
    <w:rsid w:val="00826F5C"/>
    <w:rsid w:val="0089352E"/>
    <w:rsid w:val="009139A6"/>
    <w:rsid w:val="009411C2"/>
    <w:rsid w:val="009448BB"/>
    <w:rsid w:val="00947624"/>
    <w:rsid w:val="00A3176C"/>
    <w:rsid w:val="00AE65F8"/>
    <w:rsid w:val="00B5443E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45FD38"/>
  <w15:chartTrackingRefBased/>
  <w15:docId w15:val="{FB69C3C0-CBFD-44F1-8F3C-44674EC97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2024-08-12T11:18:00Z</dcterms:created>
  <dcterms:modified xsi:type="dcterms:W3CDTF">2024-08-12T11:18:00Z</dcterms:modified>
</cp:coreProperties>
</file>