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D2E3C" w14:textId="77777777" w:rsidR="00A32C50" w:rsidRDefault="00A32C50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KYRTON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AC3A0BF" w14:textId="77777777" w:rsidR="00A32C50" w:rsidRDefault="00A32C50" w:rsidP="00A32C50">
      <w:pPr>
        <w:rPr>
          <w:rFonts w:ascii="Times New Roman" w:hAnsi="Times New Roman" w:cs="Times New Roman"/>
        </w:rPr>
      </w:pPr>
    </w:p>
    <w:p w14:paraId="2DFA770F" w14:textId="77777777" w:rsidR="00A32C50" w:rsidRDefault="00A32C50" w:rsidP="00A32C50">
      <w:pPr>
        <w:rPr>
          <w:rFonts w:ascii="Times New Roman" w:hAnsi="Times New Roman" w:cs="Times New Roman"/>
        </w:rPr>
      </w:pPr>
    </w:p>
    <w:p w14:paraId="7CB652B6" w14:textId="77777777" w:rsidR="00A32C50" w:rsidRDefault="00A32C50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a breach of the Statute of Labourers against William</w:t>
      </w:r>
    </w:p>
    <w:p w14:paraId="79900F44" w14:textId="77777777" w:rsidR="00A32C50" w:rsidRDefault="00A32C50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Ceyto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Ugborough</w:t>
      </w:r>
      <w:proofErr w:type="spellEnd"/>
      <w:r>
        <w:rPr>
          <w:rFonts w:ascii="Times New Roman" w:hAnsi="Times New Roman" w:cs="Times New Roman"/>
        </w:rPr>
        <w:t>, Devon(q.v.).</w:t>
      </w:r>
    </w:p>
    <w:p w14:paraId="26A6AD59" w14:textId="166DB7EB" w:rsidR="00A32C50" w:rsidRDefault="00A32C50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3A1D58" w14:textId="77777777" w:rsidR="001D0B23" w:rsidRDefault="001D0B23" w:rsidP="001D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Hill, clerk(q.v.), brought a plaint of common recovery against </w:t>
      </w:r>
    </w:p>
    <w:p w14:paraId="6D84919B" w14:textId="77777777" w:rsidR="001D0B23" w:rsidRDefault="001D0B23" w:rsidP="001D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Gibbys</w:t>
      </w:r>
      <w:proofErr w:type="spellEnd"/>
      <w:r>
        <w:rPr>
          <w:rFonts w:ascii="Times New Roman" w:hAnsi="Times New Roman" w:cs="Times New Roman"/>
        </w:rPr>
        <w:t>(q.v.) and his wife, Agnes(q.v.).</w:t>
      </w:r>
    </w:p>
    <w:p w14:paraId="0A357E47" w14:textId="11D2E2F2" w:rsidR="001D0B23" w:rsidRDefault="001D0B23" w:rsidP="001D0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354FCBB" w14:textId="77777777" w:rsidR="00A32C50" w:rsidRDefault="00A32C50" w:rsidP="00A32C50">
      <w:pPr>
        <w:rPr>
          <w:rFonts w:ascii="Times New Roman" w:hAnsi="Times New Roman" w:cs="Times New Roman"/>
        </w:rPr>
      </w:pPr>
    </w:p>
    <w:p w14:paraId="4E708420" w14:textId="77777777" w:rsidR="00A32C50" w:rsidRDefault="00A32C50" w:rsidP="00A32C50">
      <w:pPr>
        <w:rPr>
          <w:rFonts w:ascii="Times New Roman" w:hAnsi="Times New Roman" w:cs="Times New Roman"/>
        </w:rPr>
      </w:pPr>
    </w:p>
    <w:p w14:paraId="4D899292" w14:textId="6259064C" w:rsidR="00A32C50" w:rsidRDefault="00A32C50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14:paraId="0C538E25" w14:textId="0F4A7B3B" w:rsidR="001D0B23" w:rsidRDefault="001D0B23" w:rsidP="00A32C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September 2018</w:t>
      </w:r>
      <w:bookmarkStart w:id="0" w:name="_GoBack"/>
      <w:bookmarkEnd w:id="0"/>
    </w:p>
    <w:p w14:paraId="31C8C7CD" w14:textId="77777777" w:rsidR="006B2F86" w:rsidRPr="00E71FC3" w:rsidRDefault="001D0B23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1A6CE" w14:textId="77777777" w:rsidR="00A32C50" w:rsidRDefault="00A32C50" w:rsidP="00E71FC3">
      <w:r>
        <w:separator/>
      </w:r>
    </w:p>
  </w:endnote>
  <w:endnote w:type="continuationSeparator" w:id="0">
    <w:p w14:paraId="2999EEA6" w14:textId="77777777" w:rsidR="00A32C50" w:rsidRDefault="00A32C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7C3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5D85D" w14:textId="77777777" w:rsidR="00A32C50" w:rsidRDefault="00A32C50" w:rsidP="00E71FC3">
      <w:r>
        <w:separator/>
      </w:r>
    </w:p>
  </w:footnote>
  <w:footnote w:type="continuationSeparator" w:id="0">
    <w:p w14:paraId="7AFC13E6" w14:textId="77777777" w:rsidR="00A32C50" w:rsidRDefault="00A32C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50"/>
    <w:rsid w:val="001A7C09"/>
    <w:rsid w:val="001D0B23"/>
    <w:rsid w:val="00577BD5"/>
    <w:rsid w:val="00656CBA"/>
    <w:rsid w:val="006A1F77"/>
    <w:rsid w:val="00733BE7"/>
    <w:rsid w:val="00A32C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ED2A1"/>
  <w15:chartTrackingRefBased/>
  <w15:docId w15:val="{3AF33EBB-25B1-42E8-A859-3C96946F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2C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2C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2018-03-13T20:01:00Z</dcterms:created>
  <dcterms:modified xsi:type="dcterms:W3CDTF">2018-09-04T10:22:00Z</dcterms:modified>
</cp:coreProperties>
</file>