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3BB8F4" w14:textId="77777777" w:rsidR="00685879" w:rsidRDefault="00685879" w:rsidP="006858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KYRTON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28335E5B" w14:textId="77777777" w:rsidR="00685879" w:rsidRDefault="00685879" w:rsidP="00685879">
      <w:pPr>
        <w:rPr>
          <w:rFonts w:ascii="Times New Roman" w:hAnsi="Times New Roman" w:cs="Times New Roman"/>
          <w:sz w:val="24"/>
          <w:szCs w:val="24"/>
        </w:rPr>
      </w:pPr>
    </w:p>
    <w:p w14:paraId="55B78A3F" w14:textId="77777777" w:rsidR="00685879" w:rsidRDefault="00685879" w:rsidP="00685879">
      <w:pPr>
        <w:rPr>
          <w:rFonts w:ascii="Times New Roman" w:hAnsi="Times New Roman" w:cs="Times New Roman"/>
          <w:sz w:val="24"/>
          <w:szCs w:val="24"/>
        </w:rPr>
      </w:pPr>
    </w:p>
    <w:p w14:paraId="7D3F6DC5" w14:textId="77777777" w:rsidR="00685879" w:rsidRDefault="00685879" w:rsidP="006858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1401</w:t>
      </w:r>
      <w:r>
        <w:rPr>
          <w:rFonts w:ascii="Times New Roman" w:hAnsi="Times New Roman" w:cs="Times New Roman"/>
          <w:sz w:val="24"/>
          <w:szCs w:val="24"/>
        </w:rPr>
        <w:tab/>
        <w:t xml:space="preserve">Margaret </w:t>
      </w:r>
      <w:proofErr w:type="spellStart"/>
      <w:r>
        <w:rPr>
          <w:rFonts w:ascii="Times New Roman" w:hAnsi="Times New Roman" w:cs="Times New Roman"/>
          <w:sz w:val="24"/>
          <w:szCs w:val="24"/>
        </w:rPr>
        <w:t>Grene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London(q.v.) made him an executor of her Will.</w:t>
      </w:r>
    </w:p>
    <w:p w14:paraId="05632B6F" w14:textId="77777777" w:rsidR="00685879" w:rsidRDefault="00685879" w:rsidP="00685879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p.157)</w:t>
      </w:r>
    </w:p>
    <w:p w14:paraId="48860762" w14:textId="77777777" w:rsidR="00685879" w:rsidRDefault="00685879" w:rsidP="00685879">
      <w:pPr>
        <w:rPr>
          <w:rFonts w:ascii="Times New Roman" w:hAnsi="Times New Roman" w:cs="Times New Roman"/>
          <w:sz w:val="24"/>
          <w:szCs w:val="24"/>
        </w:rPr>
      </w:pPr>
    </w:p>
    <w:p w14:paraId="58D60E12" w14:textId="77777777" w:rsidR="00685879" w:rsidRDefault="00685879" w:rsidP="00685879">
      <w:pPr>
        <w:rPr>
          <w:rFonts w:ascii="Times New Roman" w:hAnsi="Times New Roman" w:cs="Times New Roman"/>
          <w:sz w:val="24"/>
          <w:szCs w:val="24"/>
        </w:rPr>
      </w:pPr>
    </w:p>
    <w:p w14:paraId="26E6AFB8" w14:textId="77777777" w:rsidR="00685879" w:rsidRDefault="00685879" w:rsidP="006858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June 2021</w:t>
      </w:r>
    </w:p>
    <w:p w14:paraId="367CABA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57C244" w14:textId="77777777" w:rsidR="00685879" w:rsidRDefault="00685879" w:rsidP="009139A6">
      <w:r>
        <w:separator/>
      </w:r>
    </w:p>
  </w:endnote>
  <w:endnote w:type="continuationSeparator" w:id="0">
    <w:p w14:paraId="45FA16BC" w14:textId="77777777" w:rsidR="00685879" w:rsidRDefault="0068587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814BD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8A6A8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543E3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D3145D" w14:textId="77777777" w:rsidR="00685879" w:rsidRDefault="00685879" w:rsidP="009139A6">
      <w:r>
        <w:separator/>
      </w:r>
    </w:p>
  </w:footnote>
  <w:footnote w:type="continuationSeparator" w:id="0">
    <w:p w14:paraId="39A985F2" w14:textId="77777777" w:rsidR="00685879" w:rsidRDefault="0068587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035E0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40023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85BD6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879"/>
    <w:rsid w:val="000666E0"/>
    <w:rsid w:val="002510B7"/>
    <w:rsid w:val="005C130B"/>
    <w:rsid w:val="00685879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53852"/>
  <w15:chartTrackingRefBased/>
  <w15:docId w15:val="{06EAD6EB-6039-4020-B4BA-09CFF7452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5879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2021-07-15T21:23:00Z</dcterms:created>
  <dcterms:modified xsi:type="dcterms:W3CDTF">2021-07-15T21:24:00Z</dcterms:modified>
</cp:coreProperties>
</file>