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B13" w:rsidRDefault="00AD1B13" w:rsidP="00AD1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KYNGE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D1B13" w:rsidRDefault="00AD1B13" w:rsidP="00AD1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Ipswich. Cobbler.</w:t>
      </w:r>
    </w:p>
    <w:p w:rsidR="00AD1B13" w:rsidRDefault="00AD1B13" w:rsidP="00AD1B13">
      <w:pPr>
        <w:rPr>
          <w:rFonts w:ascii="Times New Roman" w:hAnsi="Times New Roman" w:cs="Times New Roman"/>
        </w:rPr>
      </w:pPr>
    </w:p>
    <w:p w:rsidR="00AD1B13" w:rsidRDefault="00AD1B13" w:rsidP="00AD1B13">
      <w:pPr>
        <w:rPr>
          <w:rFonts w:ascii="Times New Roman" w:hAnsi="Times New Roman" w:cs="Times New Roman"/>
        </w:rPr>
      </w:pPr>
    </w:p>
    <w:p w:rsidR="00AD1B13" w:rsidRDefault="00AD1B13" w:rsidP="00AD1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Buxton of Ipswich(q.v.) brought a plaint of debt against him and </w:t>
      </w:r>
    </w:p>
    <w:p w:rsidR="00AD1B13" w:rsidRDefault="00AD1B13" w:rsidP="00AD1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 others.</w:t>
      </w:r>
    </w:p>
    <w:p w:rsidR="00AD1B13" w:rsidRDefault="00AD1B13" w:rsidP="00AD1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D1B13" w:rsidRDefault="00AD1B13" w:rsidP="00AD1B13">
      <w:pPr>
        <w:rPr>
          <w:rFonts w:ascii="Times New Roman" w:hAnsi="Times New Roman" w:cs="Times New Roman"/>
        </w:rPr>
      </w:pPr>
    </w:p>
    <w:p w:rsidR="00AD1B13" w:rsidRDefault="00AD1B13" w:rsidP="00AD1B13">
      <w:pPr>
        <w:rPr>
          <w:rFonts w:ascii="Times New Roman" w:hAnsi="Times New Roman" w:cs="Times New Roman"/>
        </w:rPr>
      </w:pPr>
    </w:p>
    <w:p w:rsidR="00AD1B13" w:rsidRPr="009E6CAC" w:rsidRDefault="00AD1B13" w:rsidP="00AD1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2017</w:t>
      </w:r>
    </w:p>
    <w:p w:rsidR="006B2F86" w:rsidRPr="00E71FC3" w:rsidRDefault="00AD1B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B13" w:rsidRDefault="00AD1B13" w:rsidP="00E71FC3">
      <w:r>
        <w:separator/>
      </w:r>
    </w:p>
  </w:endnote>
  <w:endnote w:type="continuationSeparator" w:id="0">
    <w:p w:rsidR="00AD1B13" w:rsidRDefault="00AD1B1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B13" w:rsidRDefault="00AD1B13" w:rsidP="00E71FC3">
      <w:r>
        <w:separator/>
      </w:r>
    </w:p>
  </w:footnote>
  <w:footnote w:type="continuationSeparator" w:id="0">
    <w:p w:rsidR="00AD1B13" w:rsidRDefault="00AD1B1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B13"/>
    <w:rsid w:val="001A7C09"/>
    <w:rsid w:val="00577BD5"/>
    <w:rsid w:val="00656CBA"/>
    <w:rsid w:val="006A1F77"/>
    <w:rsid w:val="00733BE7"/>
    <w:rsid w:val="00AB52E8"/>
    <w:rsid w:val="00AD1B13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9C9184-64DD-4879-A8BD-B62C6C22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D1B1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2017-05-14T21:30:00Z</dcterms:created>
  <dcterms:modified xsi:type="dcterms:W3CDTF">2017-05-14T21:31:00Z</dcterms:modified>
</cp:coreProperties>
</file>