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154C4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KYNGE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B0DC390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Newmarket,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Pulter</w:t>
      </w:r>
      <w:proofErr w:type="spellEnd"/>
      <w:r>
        <w:rPr>
          <w:rFonts w:cs="Times New Roman"/>
          <w:szCs w:val="24"/>
        </w:rPr>
        <w:t>.</w:t>
      </w:r>
    </w:p>
    <w:p w14:paraId="6A14356A" w14:textId="77777777" w:rsidR="003D05F0" w:rsidRDefault="003D05F0" w:rsidP="003D05F0">
      <w:pPr>
        <w:pStyle w:val="NoSpacing"/>
        <w:rPr>
          <w:rFonts w:cs="Times New Roman"/>
          <w:szCs w:val="24"/>
        </w:rPr>
      </w:pPr>
    </w:p>
    <w:p w14:paraId="24521600" w14:textId="77777777" w:rsidR="003D05F0" w:rsidRDefault="003D05F0" w:rsidP="003D05F0">
      <w:pPr>
        <w:pStyle w:val="NoSpacing"/>
        <w:rPr>
          <w:rFonts w:cs="Times New Roman"/>
          <w:szCs w:val="24"/>
        </w:rPr>
      </w:pPr>
    </w:p>
    <w:p w14:paraId="7C22C674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Porter(q.v.) brought a plaint of debt against him, Unknown Palmer</w:t>
      </w:r>
    </w:p>
    <w:p w14:paraId="5D2442C8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 xml:space="preserve">(q.v.) and Lawrence Goldwyn of </w:t>
      </w:r>
      <w:proofErr w:type="spellStart"/>
      <w:r>
        <w:rPr>
          <w:rFonts w:cs="Times New Roman"/>
          <w:szCs w:val="24"/>
        </w:rPr>
        <w:t>Depden</w:t>
      </w:r>
      <w:proofErr w:type="spellEnd"/>
      <w:r>
        <w:rPr>
          <w:rFonts w:cs="Times New Roman"/>
          <w:szCs w:val="24"/>
        </w:rPr>
        <w:t>(q.v.).</w:t>
      </w:r>
    </w:p>
    <w:p w14:paraId="5322C933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88D7B7F" w14:textId="77777777" w:rsidR="003D05F0" w:rsidRDefault="003D05F0" w:rsidP="003D05F0">
      <w:pPr>
        <w:pStyle w:val="NoSpacing"/>
        <w:rPr>
          <w:rFonts w:cs="Times New Roman"/>
          <w:szCs w:val="24"/>
        </w:rPr>
      </w:pPr>
    </w:p>
    <w:p w14:paraId="66C7AC66" w14:textId="77777777" w:rsidR="003D05F0" w:rsidRDefault="003D05F0" w:rsidP="003D05F0">
      <w:pPr>
        <w:pStyle w:val="NoSpacing"/>
        <w:rPr>
          <w:rFonts w:cs="Times New Roman"/>
          <w:szCs w:val="24"/>
        </w:rPr>
      </w:pPr>
    </w:p>
    <w:p w14:paraId="152DA93D" w14:textId="77777777" w:rsidR="003D05F0" w:rsidRDefault="003D05F0" w:rsidP="003D0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2023</w:t>
      </w:r>
    </w:p>
    <w:p w14:paraId="57A888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CC1FB" w14:textId="77777777" w:rsidR="003D05F0" w:rsidRDefault="003D05F0" w:rsidP="009139A6">
      <w:r>
        <w:separator/>
      </w:r>
    </w:p>
  </w:endnote>
  <w:endnote w:type="continuationSeparator" w:id="0">
    <w:p w14:paraId="0419D310" w14:textId="77777777" w:rsidR="003D05F0" w:rsidRDefault="003D05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6AF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1BA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FF9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01954" w14:textId="77777777" w:rsidR="003D05F0" w:rsidRDefault="003D05F0" w:rsidP="009139A6">
      <w:r>
        <w:separator/>
      </w:r>
    </w:p>
  </w:footnote>
  <w:footnote w:type="continuationSeparator" w:id="0">
    <w:p w14:paraId="296D424D" w14:textId="77777777" w:rsidR="003D05F0" w:rsidRDefault="003D05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39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DB4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B0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F0"/>
    <w:rsid w:val="000666E0"/>
    <w:rsid w:val="002510B7"/>
    <w:rsid w:val="003D05F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0145F"/>
  <w15:chartTrackingRefBased/>
  <w15:docId w15:val="{0B1890BA-3761-4750-9DF8-5E1FE84A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05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2023-04-04T14:10:00Z</dcterms:created>
  <dcterms:modified xsi:type="dcterms:W3CDTF">2023-04-04T14:11:00Z</dcterms:modified>
</cp:coreProperties>
</file>