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3E0D9" w14:textId="1A2A7851" w:rsidR="006B2F86" w:rsidRDefault="004654A5" w:rsidP="00E71FC3">
      <w:pPr>
        <w:pStyle w:val="NoSpacing"/>
      </w:pPr>
      <w:r>
        <w:rPr>
          <w:u w:val="single"/>
        </w:rPr>
        <w:t>Thomas KYNGE</w:t>
      </w:r>
      <w:r>
        <w:t xml:space="preserve">   </w:t>
      </w:r>
      <w:proofErr w:type="gramStart"/>
      <w:r>
        <w:t xml:space="preserve">   (</w:t>
      </w:r>
      <w:proofErr w:type="gramEnd"/>
      <w:r>
        <w:t>d.1439)</w:t>
      </w:r>
    </w:p>
    <w:p w14:paraId="6A56817B" w14:textId="778D2342" w:rsidR="004654A5" w:rsidRDefault="004654A5" w:rsidP="00E71FC3">
      <w:pPr>
        <w:pStyle w:val="NoSpacing"/>
      </w:pPr>
      <w:r>
        <w:t>of York.</w:t>
      </w:r>
    </w:p>
    <w:p w14:paraId="7C8E964E" w14:textId="05292DF1" w:rsidR="004654A5" w:rsidRDefault="004654A5" w:rsidP="00E71FC3">
      <w:pPr>
        <w:pStyle w:val="NoSpacing"/>
      </w:pPr>
    </w:p>
    <w:p w14:paraId="17D436EB" w14:textId="434B89F9" w:rsidR="004654A5" w:rsidRDefault="004654A5" w:rsidP="00E71FC3">
      <w:pPr>
        <w:pStyle w:val="NoSpacing"/>
      </w:pPr>
    </w:p>
    <w:p w14:paraId="43F8DC90" w14:textId="6D343749" w:rsidR="004654A5" w:rsidRDefault="004654A5" w:rsidP="00E71FC3">
      <w:pPr>
        <w:pStyle w:val="NoSpacing"/>
      </w:pPr>
      <w:r>
        <w:t>= Alice(q.v.).   (W.Y.R. p.99)</w:t>
      </w:r>
    </w:p>
    <w:p w14:paraId="0739CE34" w14:textId="4FA85CE8" w:rsidR="004654A5" w:rsidRDefault="004654A5" w:rsidP="00E71FC3">
      <w:pPr>
        <w:pStyle w:val="NoSpacing"/>
      </w:pPr>
    </w:p>
    <w:p w14:paraId="09011D15" w14:textId="0AC55838" w:rsidR="004654A5" w:rsidRDefault="004654A5" w:rsidP="00E71FC3">
      <w:pPr>
        <w:pStyle w:val="NoSpacing"/>
      </w:pPr>
    </w:p>
    <w:p w14:paraId="4FD6088D" w14:textId="5B19C21E" w:rsidR="004654A5" w:rsidRDefault="004654A5" w:rsidP="00E71FC3">
      <w:pPr>
        <w:pStyle w:val="NoSpacing"/>
      </w:pPr>
      <w:r>
        <w:t>30 Jul.1439</w:t>
      </w:r>
      <w:r>
        <w:tab/>
        <w:t>He made his Will.   (ibid.)</w:t>
      </w:r>
    </w:p>
    <w:p w14:paraId="0638EBB1" w14:textId="3D0DFFB6" w:rsidR="004654A5" w:rsidRDefault="004654A5" w:rsidP="00E71FC3">
      <w:pPr>
        <w:pStyle w:val="NoSpacing"/>
      </w:pPr>
      <w:r>
        <w:t>10 Aug.</w:t>
      </w:r>
      <w:r>
        <w:tab/>
        <w:t>Probate of his Will.   (ibid.)</w:t>
      </w:r>
    </w:p>
    <w:p w14:paraId="5D17B0F9" w14:textId="70ED21B6" w:rsidR="004654A5" w:rsidRDefault="004654A5" w:rsidP="00E71FC3">
      <w:pPr>
        <w:pStyle w:val="NoSpacing"/>
      </w:pPr>
    </w:p>
    <w:p w14:paraId="54333A7A" w14:textId="4C5741CC" w:rsidR="004654A5" w:rsidRDefault="004654A5" w:rsidP="00E71FC3">
      <w:pPr>
        <w:pStyle w:val="NoSpacing"/>
      </w:pPr>
    </w:p>
    <w:p w14:paraId="4A840307" w14:textId="33411F69" w:rsidR="004654A5" w:rsidRPr="004654A5" w:rsidRDefault="004654A5" w:rsidP="00E71FC3">
      <w:pPr>
        <w:pStyle w:val="NoSpacing"/>
      </w:pPr>
      <w:r>
        <w:t>31 March 2019</w:t>
      </w:r>
      <w:bookmarkStart w:id="0" w:name="_GoBack"/>
      <w:bookmarkEnd w:id="0"/>
    </w:p>
    <w:sectPr w:rsidR="004654A5" w:rsidRPr="004654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57418" w14:textId="77777777" w:rsidR="004654A5" w:rsidRDefault="004654A5" w:rsidP="00E71FC3">
      <w:pPr>
        <w:spacing w:after="0" w:line="240" w:lineRule="auto"/>
      </w:pPr>
      <w:r>
        <w:separator/>
      </w:r>
    </w:p>
  </w:endnote>
  <w:endnote w:type="continuationSeparator" w:id="0">
    <w:p w14:paraId="64655E44" w14:textId="77777777" w:rsidR="004654A5" w:rsidRDefault="004654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E53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5D85F" w14:textId="77777777" w:rsidR="004654A5" w:rsidRDefault="004654A5" w:rsidP="00E71FC3">
      <w:pPr>
        <w:spacing w:after="0" w:line="240" w:lineRule="auto"/>
      </w:pPr>
      <w:r>
        <w:separator/>
      </w:r>
    </w:p>
  </w:footnote>
  <w:footnote w:type="continuationSeparator" w:id="0">
    <w:p w14:paraId="6D7DDE28" w14:textId="77777777" w:rsidR="004654A5" w:rsidRDefault="004654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A5"/>
    <w:rsid w:val="001A7C09"/>
    <w:rsid w:val="004654A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34785"/>
  <w15:chartTrackingRefBased/>
  <w15:docId w15:val="{98B0B342-A975-41B2-89D9-C5168F16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2019-03-31T11:05:00Z</dcterms:created>
  <dcterms:modified xsi:type="dcterms:W3CDTF">2019-03-31T11:07:00Z</dcterms:modified>
</cp:coreProperties>
</file>