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C92" w:rsidRDefault="00D33C92" w:rsidP="00D33C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KYNGE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D33C92" w:rsidRDefault="00D33C92" w:rsidP="00D33C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Chippenham, Wiltshire. Inn holder.</w:t>
      </w:r>
    </w:p>
    <w:p w:rsidR="00D33C92" w:rsidRDefault="00D33C92" w:rsidP="00D33C92">
      <w:pPr>
        <w:rPr>
          <w:rFonts w:ascii="Times New Roman" w:hAnsi="Times New Roman" w:cs="Times New Roman"/>
        </w:rPr>
      </w:pPr>
    </w:p>
    <w:p w:rsidR="00D33C92" w:rsidRDefault="00D33C92" w:rsidP="00D33C92">
      <w:pPr>
        <w:rPr>
          <w:rFonts w:ascii="Times New Roman" w:hAnsi="Times New Roman" w:cs="Times New Roman"/>
        </w:rPr>
      </w:pPr>
    </w:p>
    <w:p w:rsidR="00D33C92" w:rsidRDefault="00D33C92" w:rsidP="00D33C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Thomas Baker, as executor of the Will of his late brother, James, of Bristol,</w:t>
      </w:r>
    </w:p>
    <w:p w:rsidR="00D33C92" w:rsidRDefault="00D33C92" w:rsidP="00D33C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merchant(q.v.), brought a plaint of debt against him.</w:t>
      </w:r>
    </w:p>
    <w:p w:rsidR="00D33C92" w:rsidRPr="00697B8C" w:rsidRDefault="00D33C92" w:rsidP="00D33C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D33C92" w:rsidRPr="00280A89" w:rsidRDefault="00D33C92" w:rsidP="00D33C92">
      <w:pPr>
        <w:rPr>
          <w:rFonts w:ascii="Times New Roman" w:hAnsi="Times New Roman" w:cs="Times New Roman"/>
        </w:rPr>
      </w:pPr>
    </w:p>
    <w:p w:rsidR="00D33C92" w:rsidRDefault="00D33C92" w:rsidP="00D33C92">
      <w:pPr>
        <w:rPr>
          <w:rFonts w:ascii="Times New Roman" w:hAnsi="Times New Roman" w:cs="Times New Roman"/>
        </w:rPr>
      </w:pPr>
    </w:p>
    <w:p w:rsidR="00D33C92" w:rsidRDefault="00D33C92" w:rsidP="00D33C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2017</w:t>
      </w:r>
    </w:p>
    <w:p w:rsidR="006B2F86" w:rsidRPr="00E71FC3" w:rsidRDefault="00D33C9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C92" w:rsidRDefault="00D33C92" w:rsidP="00E71FC3">
      <w:r>
        <w:separator/>
      </w:r>
    </w:p>
  </w:endnote>
  <w:endnote w:type="continuationSeparator" w:id="0">
    <w:p w:rsidR="00D33C92" w:rsidRDefault="00D33C9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C92" w:rsidRDefault="00D33C92" w:rsidP="00E71FC3">
      <w:r>
        <w:separator/>
      </w:r>
    </w:p>
  </w:footnote>
  <w:footnote w:type="continuationSeparator" w:id="0">
    <w:p w:rsidR="00D33C92" w:rsidRDefault="00D33C9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92"/>
    <w:rsid w:val="001A7C09"/>
    <w:rsid w:val="00577BD5"/>
    <w:rsid w:val="00656CBA"/>
    <w:rsid w:val="006A1F77"/>
    <w:rsid w:val="00733BE7"/>
    <w:rsid w:val="00AB52E8"/>
    <w:rsid w:val="00B16D3F"/>
    <w:rsid w:val="00BB41AC"/>
    <w:rsid w:val="00D33C9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2100BF-2186-4FC8-9C9D-A11D4941D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33C9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2017-01-26T18:01:00Z</dcterms:created>
  <dcterms:modified xsi:type="dcterms:W3CDTF">2017-01-26T18:02:00Z</dcterms:modified>
</cp:coreProperties>
</file>