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40CA8" w14:textId="77777777" w:rsidR="00D6083D" w:rsidRDefault="00D6083D" w:rsidP="00D608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KYNGE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E964E6A" w14:textId="77777777" w:rsidR="00D6083D" w:rsidRDefault="00D6083D" w:rsidP="00D6083D">
      <w:pPr>
        <w:rPr>
          <w:rFonts w:ascii="Times New Roman" w:hAnsi="Times New Roman" w:cs="Times New Roman"/>
        </w:rPr>
      </w:pPr>
    </w:p>
    <w:p w14:paraId="174B19FE" w14:textId="77777777" w:rsidR="00D6083D" w:rsidRDefault="00D6083D" w:rsidP="00D6083D">
      <w:pPr>
        <w:rPr>
          <w:rFonts w:ascii="Times New Roman" w:hAnsi="Times New Roman" w:cs="Times New Roman"/>
        </w:rPr>
      </w:pPr>
    </w:p>
    <w:p w14:paraId="3730E4E3" w14:textId="77777777" w:rsidR="00D6083D" w:rsidRDefault="00D6083D" w:rsidP="00D608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and taking against William </w:t>
      </w:r>
      <w:proofErr w:type="spellStart"/>
      <w:r>
        <w:rPr>
          <w:rFonts w:ascii="Times New Roman" w:hAnsi="Times New Roman" w:cs="Times New Roman"/>
        </w:rPr>
        <w:t>Norys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Chulmleigh</w:t>
      </w:r>
      <w:proofErr w:type="spellEnd"/>
      <w:r>
        <w:rPr>
          <w:rFonts w:ascii="Times New Roman" w:hAnsi="Times New Roman" w:cs="Times New Roman"/>
        </w:rPr>
        <w:t>,</w:t>
      </w:r>
    </w:p>
    <w:p w14:paraId="69C9BA78" w14:textId="77777777" w:rsidR="00D6083D" w:rsidRDefault="00D6083D" w:rsidP="00D608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Devon(q.v.), Henry </w:t>
      </w:r>
      <w:proofErr w:type="spellStart"/>
      <w:r>
        <w:rPr>
          <w:rFonts w:ascii="Times New Roman" w:hAnsi="Times New Roman" w:cs="Times New Roman"/>
        </w:rPr>
        <w:t>Hylle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Cheldon</w:t>
      </w:r>
      <w:proofErr w:type="spellEnd"/>
      <w:r>
        <w:rPr>
          <w:rFonts w:ascii="Times New Roman" w:hAnsi="Times New Roman" w:cs="Times New Roman"/>
        </w:rPr>
        <w:t xml:space="preserve">(q.v.) and Unknown </w:t>
      </w:r>
      <w:proofErr w:type="spellStart"/>
      <w:r>
        <w:rPr>
          <w:rFonts w:ascii="Times New Roman" w:hAnsi="Times New Roman" w:cs="Times New Roman"/>
        </w:rPr>
        <w:t>Hovy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7B037DE8" w14:textId="77777777" w:rsidR="00D6083D" w:rsidRDefault="00D6083D" w:rsidP="00D608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Witheridge</w:t>
      </w:r>
      <w:proofErr w:type="spellEnd"/>
      <w:r>
        <w:rPr>
          <w:rFonts w:ascii="Times New Roman" w:hAnsi="Times New Roman" w:cs="Times New Roman"/>
        </w:rPr>
        <w:t>(q.v.).</w:t>
      </w:r>
    </w:p>
    <w:p w14:paraId="50023833" w14:textId="77777777" w:rsidR="00D6083D" w:rsidRDefault="00D6083D" w:rsidP="00D608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032CD61" w14:textId="77777777" w:rsidR="00D6083D" w:rsidRDefault="00D6083D" w:rsidP="00D6083D">
      <w:pPr>
        <w:rPr>
          <w:rFonts w:ascii="Times New Roman" w:hAnsi="Times New Roman" w:cs="Times New Roman"/>
        </w:rPr>
      </w:pPr>
    </w:p>
    <w:p w14:paraId="37FDB557" w14:textId="77777777" w:rsidR="00D6083D" w:rsidRDefault="00D6083D" w:rsidP="00D6083D">
      <w:pPr>
        <w:rPr>
          <w:rFonts w:ascii="Times New Roman" w:hAnsi="Times New Roman" w:cs="Times New Roman"/>
        </w:rPr>
      </w:pPr>
    </w:p>
    <w:p w14:paraId="1B229FCE" w14:textId="77777777" w:rsidR="00D6083D" w:rsidRDefault="00D6083D" w:rsidP="00D608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March 2018</w:t>
      </w:r>
    </w:p>
    <w:p w14:paraId="40E6A25B" w14:textId="77777777" w:rsidR="006B2F86" w:rsidRPr="00E71FC3" w:rsidRDefault="00D6083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FAD3AC" w14:textId="77777777" w:rsidR="00D6083D" w:rsidRDefault="00D6083D" w:rsidP="00E71FC3">
      <w:r>
        <w:separator/>
      </w:r>
    </w:p>
  </w:endnote>
  <w:endnote w:type="continuationSeparator" w:id="0">
    <w:p w14:paraId="558ADE0B" w14:textId="77777777" w:rsidR="00D6083D" w:rsidRDefault="00D6083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1312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EF5F83" w14:textId="77777777" w:rsidR="00D6083D" w:rsidRDefault="00D6083D" w:rsidP="00E71FC3">
      <w:r>
        <w:separator/>
      </w:r>
    </w:p>
  </w:footnote>
  <w:footnote w:type="continuationSeparator" w:id="0">
    <w:p w14:paraId="5C2326F6" w14:textId="77777777" w:rsidR="00D6083D" w:rsidRDefault="00D6083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83D"/>
    <w:rsid w:val="001A7C09"/>
    <w:rsid w:val="00577BD5"/>
    <w:rsid w:val="00656CBA"/>
    <w:rsid w:val="006A1F77"/>
    <w:rsid w:val="00733BE7"/>
    <w:rsid w:val="00AB52E8"/>
    <w:rsid w:val="00B16D3F"/>
    <w:rsid w:val="00BB41AC"/>
    <w:rsid w:val="00D6083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9ACC8"/>
  <w15:chartTrackingRefBased/>
  <w15:docId w15:val="{EB79D773-7CC8-4E76-BD20-188FA8CCC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083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608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2018-03-12T21:57:00Z</dcterms:created>
  <dcterms:modified xsi:type="dcterms:W3CDTF">2018-03-12T21:57:00Z</dcterms:modified>
</cp:coreProperties>
</file>