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692BE" w14:textId="77777777" w:rsidR="000230C5" w:rsidRDefault="000230C5" w:rsidP="000230C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KYNGE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03583082" w14:textId="77777777" w:rsidR="000230C5" w:rsidRDefault="000230C5" w:rsidP="000230C5">
      <w:pPr>
        <w:pStyle w:val="NoSpacing"/>
        <w:rPr>
          <w:rFonts w:cs="Times New Roman"/>
          <w:szCs w:val="24"/>
        </w:rPr>
      </w:pPr>
    </w:p>
    <w:p w14:paraId="6949A884" w14:textId="77777777" w:rsidR="000230C5" w:rsidRDefault="000230C5" w:rsidP="000230C5">
      <w:pPr>
        <w:pStyle w:val="NoSpacing"/>
        <w:rPr>
          <w:rFonts w:cs="Times New Roman"/>
          <w:szCs w:val="24"/>
        </w:rPr>
      </w:pPr>
    </w:p>
    <w:p w14:paraId="49D2C01F" w14:textId="77777777" w:rsidR="000230C5" w:rsidRDefault="000230C5" w:rsidP="000230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Bedminster, Somerset,</w:t>
      </w:r>
    </w:p>
    <w:p w14:paraId="35213BE1" w14:textId="77777777" w:rsidR="000230C5" w:rsidRDefault="000230C5" w:rsidP="000230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Richard Choke(q.v.).</w:t>
      </w:r>
    </w:p>
    <w:p w14:paraId="5702FFAD" w14:textId="77777777" w:rsidR="000230C5" w:rsidRDefault="000230C5" w:rsidP="000230C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91780FE" w14:textId="77777777" w:rsidR="000230C5" w:rsidRDefault="000230C5" w:rsidP="000230C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pp.70-1)</w:t>
      </w:r>
    </w:p>
    <w:p w14:paraId="05BC4E65" w14:textId="77777777" w:rsidR="000230C5" w:rsidRDefault="000230C5" w:rsidP="000230C5">
      <w:pPr>
        <w:pStyle w:val="NoSpacing"/>
        <w:rPr>
          <w:rFonts w:eastAsia="Times New Roman" w:cs="Times New Roman"/>
          <w:szCs w:val="24"/>
        </w:rPr>
      </w:pPr>
    </w:p>
    <w:p w14:paraId="24181C0F" w14:textId="77777777" w:rsidR="000230C5" w:rsidRDefault="000230C5" w:rsidP="000230C5">
      <w:pPr>
        <w:pStyle w:val="NoSpacing"/>
        <w:rPr>
          <w:rFonts w:eastAsia="Times New Roman" w:cs="Times New Roman"/>
          <w:szCs w:val="24"/>
        </w:rPr>
      </w:pPr>
    </w:p>
    <w:p w14:paraId="4BF93B19" w14:textId="77777777" w:rsidR="000230C5" w:rsidRDefault="000230C5" w:rsidP="000230C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June 2023</w:t>
      </w:r>
    </w:p>
    <w:p w14:paraId="51C53F28" w14:textId="335D0B25" w:rsidR="000230C5" w:rsidRPr="000230C5" w:rsidRDefault="000230C5" w:rsidP="000230C5">
      <w:pPr>
        <w:pStyle w:val="NoSpacing"/>
        <w:rPr>
          <w:rFonts w:eastAsia="Times New Roman" w:cs="Times New Roman"/>
          <w:szCs w:val="24"/>
        </w:rPr>
      </w:pPr>
    </w:p>
    <w:p w14:paraId="27F2664B" w14:textId="5B2CE6B3" w:rsidR="00697F0E" w:rsidRPr="000230C5" w:rsidRDefault="00697F0E" w:rsidP="00697F0E">
      <w:pPr>
        <w:pStyle w:val="NoSpacing"/>
      </w:pPr>
    </w:p>
    <w:p w14:paraId="3420E610" w14:textId="520BDFB9" w:rsidR="00AC5E6A" w:rsidRPr="00697F0E" w:rsidRDefault="00AC5E6A" w:rsidP="00AC5E6A">
      <w:pPr>
        <w:pStyle w:val="NoSpacing"/>
        <w:rPr>
          <w:rFonts w:eastAsia="Times New Roman" w:cs="Times New Roman"/>
          <w:szCs w:val="24"/>
        </w:rPr>
      </w:pPr>
    </w:p>
    <w:p w14:paraId="4B902043" w14:textId="7FBE53BB" w:rsidR="00AC5E6A" w:rsidRPr="00AC5E6A" w:rsidRDefault="00AC5E6A" w:rsidP="009139A6">
      <w:pPr>
        <w:pStyle w:val="NoSpacing"/>
        <w:rPr>
          <w:rFonts w:cs="Times New Roman"/>
          <w:szCs w:val="24"/>
        </w:rPr>
      </w:pPr>
    </w:p>
    <w:sectPr w:rsidR="00AC5E6A" w:rsidRPr="00AC5E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8CF4" w14:textId="77777777" w:rsidR="00AC5E6A" w:rsidRDefault="00AC5E6A" w:rsidP="009139A6">
      <w:r>
        <w:separator/>
      </w:r>
    </w:p>
  </w:endnote>
  <w:endnote w:type="continuationSeparator" w:id="0">
    <w:p w14:paraId="2D7E8067" w14:textId="77777777" w:rsidR="00AC5E6A" w:rsidRDefault="00AC5E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3E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DC6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D81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9B9C2" w14:textId="77777777" w:rsidR="00AC5E6A" w:rsidRDefault="00AC5E6A" w:rsidP="009139A6">
      <w:r>
        <w:separator/>
      </w:r>
    </w:p>
  </w:footnote>
  <w:footnote w:type="continuationSeparator" w:id="0">
    <w:p w14:paraId="008ED929" w14:textId="77777777" w:rsidR="00AC5E6A" w:rsidRDefault="00AC5E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434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82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358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6A"/>
    <w:rsid w:val="000230C5"/>
    <w:rsid w:val="000666E0"/>
    <w:rsid w:val="001F7A71"/>
    <w:rsid w:val="002510B7"/>
    <w:rsid w:val="005C130B"/>
    <w:rsid w:val="00697F0E"/>
    <w:rsid w:val="00826F5C"/>
    <w:rsid w:val="009139A6"/>
    <w:rsid w:val="009448BB"/>
    <w:rsid w:val="00947624"/>
    <w:rsid w:val="00A3176C"/>
    <w:rsid w:val="00AC5E6A"/>
    <w:rsid w:val="00AE65F8"/>
    <w:rsid w:val="00BA00AB"/>
    <w:rsid w:val="00BA6B8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A060A"/>
  <w15:chartTrackingRefBased/>
  <w15:docId w15:val="{5F34D24F-A35A-407B-8780-C6D62395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2023-06-03T18:37:00Z</dcterms:created>
  <dcterms:modified xsi:type="dcterms:W3CDTF">2023-06-03T19:27:00Z</dcterms:modified>
</cp:coreProperties>
</file>