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7837A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KYNGE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fl.1455)</w:t>
      </w:r>
    </w:p>
    <w:p w14:paraId="16ABCEAB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Coventry. Pewterer.  </w:t>
      </w:r>
    </w:p>
    <w:p w14:paraId="58242673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</w:p>
    <w:p w14:paraId="7DE3E9AF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</w:p>
    <w:p w14:paraId="2B88CB99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1455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Salmyer</w:t>
      </w:r>
      <w:proofErr w:type="spellEnd"/>
      <w:r>
        <w:rPr>
          <w:rFonts w:cs="Times New Roman"/>
          <w:szCs w:val="24"/>
          <w:lang w:val="en-GB"/>
        </w:rPr>
        <w:t xml:space="preserve"> of Germany brought a plaint of debt against him, </w:t>
      </w:r>
      <w:proofErr w:type="gramStart"/>
      <w:r>
        <w:rPr>
          <w:rFonts w:cs="Times New Roman"/>
          <w:szCs w:val="24"/>
          <w:lang w:val="en-GB"/>
        </w:rPr>
        <w:t>Thomas</w:t>
      </w:r>
      <w:proofErr w:type="gramEnd"/>
      <w:r>
        <w:rPr>
          <w:rFonts w:cs="Times New Roman"/>
          <w:szCs w:val="24"/>
          <w:lang w:val="en-GB"/>
        </w:rPr>
        <w:t xml:space="preserve"> </w:t>
      </w:r>
    </w:p>
    <w:p w14:paraId="39F76B26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Hoper of Stroudwater, Gloucestershire(q.v.), and William Chirbury of</w:t>
      </w:r>
    </w:p>
    <w:p w14:paraId="63D65DFB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Shrewsbury(q.v.).</w:t>
      </w:r>
    </w:p>
    <w:p w14:paraId="31E04378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  <w:lang w:val="en-GB"/>
          </w:rPr>
          <w:t>https://waalt.uh.edu/index.php/CP40/776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38931E8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</w:p>
    <w:p w14:paraId="414C468E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</w:p>
    <w:p w14:paraId="263B950C" w14:textId="77777777" w:rsidR="000776C9" w:rsidRDefault="000776C9" w:rsidP="000776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December 2023</w:t>
      </w:r>
    </w:p>
    <w:p w14:paraId="3E20BA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E83B9" w14:textId="77777777" w:rsidR="000776C9" w:rsidRDefault="000776C9" w:rsidP="009139A6">
      <w:r>
        <w:separator/>
      </w:r>
    </w:p>
  </w:endnote>
  <w:endnote w:type="continuationSeparator" w:id="0">
    <w:p w14:paraId="35936E00" w14:textId="77777777" w:rsidR="000776C9" w:rsidRDefault="000776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060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3B9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02D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40BDB" w14:textId="77777777" w:rsidR="000776C9" w:rsidRDefault="000776C9" w:rsidP="009139A6">
      <w:r>
        <w:separator/>
      </w:r>
    </w:p>
  </w:footnote>
  <w:footnote w:type="continuationSeparator" w:id="0">
    <w:p w14:paraId="1C56B147" w14:textId="77777777" w:rsidR="000776C9" w:rsidRDefault="000776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997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778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DBC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6C9"/>
    <w:rsid w:val="000666E0"/>
    <w:rsid w:val="000776C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41FF0"/>
  <w15:chartTrackingRefBased/>
  <w15:docId w15:val="{3BBF39C0-FC17-48E0-B003-BB6A1116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76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2023-12-20T13:18:00Z</dcterms:created>
  <dcterms:modified xsi:type="dcterms:W3CDTF">2023-12-20T13:18:00Z</dcterms:modified>
</cp:coreProperties>
</file>