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95AE6" w14:textId="77777777" w:rsidR="001D38C5" w:rsidRDefault="001D38C5" w:rsidP="001D38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KYNGE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5511AA0" w14:textId="77777777" w:rsidR="001D38C5" w:rsidRDefault="001D38C5" w:rsidP="001D38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Upminster, Essex. Widow.</w:t>
      </w:r>
    </w:p>
    <w:p w14:paraId="63772358" w14:textId="77777777" w:rsidR="001D38C5" w:rsidRDefault="001D38C5" w:rsidP="001D38C5">
      <w:pPr>
        <w:rPr>
          <w:rFonts w:ascii="Times New Roman" w:hAnsi="Times New Roman" w:cs="Times New Roman"/>
        </w:rPr>
      </w:pPr>
    </w:p>
    <w:p w14:paraId="6C93E226" w14:textId="77777777" w:rsidR="001D38C5" w:rsidRDefault="001D38C5" w:rsidP="001D38C5">
      <w:pPr>
        <w:rPr>
          <w:rFonts w:ascii="Times New Roman" w:hAnsi="Times New Roman" w:cs="Times New Roman"/>
        </w:rPr>
      </w:pPr>
    </w:p>
    <w:p w14:paraId="0057BD53" w14:textId="77777777" w:rsidR="001D38C5" w:rsidRDefault="001D38C5" w:rsidP="001D38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Parnell of London, butcher(q.v.), brought a plaint of debt against</w:t>
      </w:r>
    </w:p>
    <w:p w14:paraId="4106D3D2" w14:textId="77777777" w:rsidR="001D38C5" w:rsidRDefault="001D38C5" w:rsidP="001D38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her and William </w:t>
      </w:r>
      <w:proofErr w:type="spellStart"/>
      <w:r>
        <w:rPr>
          <w:rFonts w:ascii="Times New Roman" w:hAnsi="Times New Roman" w:cs="Times New Roman"/>
        </w:rPr>
        <w:t>Hethe</w:t>
      </w:r>
      <w:proofErr w:type="spellEnd"/>
      <w:r>
        <w:rPr>
          <w:rFonts w:ascii="Times New Roman" w:hAnsi="Times New Roman" w:cs="Times New Roman"/>
        </w:rPr>
        <w:t xml:space="preserve"> of North Ockendon(q.v.).</w:t>
      </w:r>
    </w:p>
    <w:p w14:paraId="3DF901BF" w14:textId="77777777" w:rsidR="001D38C5" w:rsidRDefault="001D38C5" w:rsidP="001D38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4C4D82D" w14:textId="77777777" w:rsidR="001D38C5" w:rsidRDefault="001D38C5" w:rsidP="001D38C5">
      <w:pPr>
        <w:rPr>
          <w:rFonts w:ascii="Times New Roman" w:hAnsi="Times New Roman" w:cs="Times New Roman"/>
        </w:rPr>
      </w:pPr>
    </w:p>
    <w:p w14:paraId="5EA5FD61" w14:textId="77777777" w:rsidR="001D38C5" w:rsidRDefault="001D38C5" w:rsidP="001D38C5">
      <w:pPr>
        <w:rPr>
          <w:rFonts w:ascii="Times New Roman" w:hAnsi="Times New Roman" w:cs="Times New Roman"/>
        </w:rPr>
      </w:pPr>
    </w:p>
    <w:p w14:paraId="20F65393" w14:textId="77777777" w:rsidR="001D38C5" w:rsidRDefault="001D38C5" w:rsidP="001D38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September 2018</w:t>
      </w:r>
    </w:p>
    <w:p w14:paraId="0BFB01EF" w14:textId="77777777" w:rsidR="006B2F86" w:rsidRPr="00E71FC3" w:rsidRDefault="001D38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E900B" w14:textId="77777777" w:rsidR="001D38C5" w:rsidRDefault="001D38C5" w:rsidP="00E71FC3">
      <w:r>
        <w:separator/>
      </w:r>
    </w:p>
  </w:endnote>
  <w:endnote w:type="continuationSeparator" w:id="0">
    <w:p w14:paraId="21CA462D" w14:textId="77777777" w:rsidR="001D38C5" w:rsidRDefault="001D38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B56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5F754" w14:textId="77777777" w:rsidR="001D38C5" w:rsidRDefault="001D38C5" w:rsidP="00E71FC3">
      <w:r>
        <w:separator/>
      </w:r>
    </w:p>
  </w:footnote>
  <w:footnote w:type="continuationSeparator" w:id="0">
    <w:p w14:paraId="0398E731" w14:textId="77777777" w:rsidR="001D38C5" w:rsidRDefault="001D38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C5"/>
    <w:rsid w:val="001A7C09"/>
    <w:rsid w:val="001D38C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33847"/>
  <w15:chartTrackingRefBased/>
  <w15:docId w15:val="{3794AACA-989C-4089-894C-078DA4222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38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2018-09-26T19:18:00Z</dcterms:created>
  <dcterms:modified xsi:type="dcterms:W3CDTF">2018-09-26T19:18:00Z</dcterms:modified>
</cp:coreProperties>
</file>