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DF39B" w14:textId="77777777" w:rsidR="005D0FB3" w:rsidRDefault="005D0FB3" w:rsidP="005D0F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KYNGE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fl.1426)</w:t>
      </w:r>
    </w:p>
    <w:p w14:paraId="73F76DA7" w14:textId="77777777" w:rsidR="005D0FB3" w:rsidRDefault="005D0FB3" w:rsidP="005D0F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Winchester. Goldsmith.</w:t>
      </w:r>
    </w:p>
    <w:p w14:paraId="76369DFE" w14:textId="77777777" w:rsidR="005D0FB3" w:rsidRDefault="005D0FB3" w:rsidP="005D0FB3">
      <w:pPr>
        <w:pStyle w:val="NoSpacing"/>
        <w:rPr>
          <w:rFonts w:cs="Times New Roman"/>
          <w:szCs w:val="24"/>
        </w:rPr>
      </w:pPr>
    </w:p>
    <w:p w14:paraId="28582311" w14:textId="77777777" w:rsidR="005D0FB3" w:rsidRDefault="005D0FB3" w:rsidP="005D0FB3">
      <w:pPr>
        <w:pStyle w:val="NoSpacing"/>
        <w:rPr>
          <w:rFonts w:cs="Times New Roman"/>
          <w:szCs w:val="24"/>
        </w:rPr>
      </w:pPr>
    </w:p>
    <w:p w14:paraId="58461E83" w14:textId="77777777" w:rsidR="005D0FB3" w:rsidRDefault="005D0FB3" w:rsidP="005D0F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1426</w:t>
      </w:r>
      <w:r>
        <w:rPr>
          <w:rFonts w:cs="Times New Roman"/>
          <w:szCs w:val="24"/>
        </w:rPr>
        <w:tab/>
        <w:t xml:space="preserve">He owned three wire tools, five lead </w:t>
      </w:r>
      <w:proofErr w:type="spellStart"/>
      <w:r>
        <w:rPr>
          <w:rFonts w:cs="Times New Roman"/>
          <w:szCs w:val="24"/>
        </w:rPr>
        <w:t>mould</w:t>
      </w:r>
      <w:proofErr w:type="spellEnd"/>
      <w:r>
        <w:rPr>
          <w:rFonts w:cs="Times New Roman"/>
          <w:szCs w:val="24"/>
        </w:rPr>
        <w:t xml:space="preserve"> pieces, a pile of troy weights,</w:t>
      </w:r>
    </w:p>
    <w:p w14:paraId="150D718B" w14:textId="77777777" w:rsidR="005D0FB3" w:rsidRDefault="005D0FB3" w:rsidP="005D0F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precious stones and ivory handles for daggers and borax.</w:t>
      </w:r>
    </w:p>
    <w:p w14:paraId="3FC98ED4" w14:textId="77777777" w:rsidR="005D0FB3" w:rsidRDefault="005D0FB3" w:rsidP="005D0FB3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(“English Medieval Industries” ed. John Blair and Nigel Ramsay pub. The </w:t>
      </w:r>
      <w:proofErr w:type="spellStart"/>
      <w:r>
        <w:rPr>
          <w:rFonts w:cs="Times New Roman"/>
          <w:szCs w:val="24"/>
        </w:rPr>
        <w:t>Hambledon</w:t>
      </w:r>
      <w:proofErr w:type="spellEnd"/>
      <w:r>
        <w:rPr>
          <w:rFonts w:cs="Times New Roman"/>
          <w:szCs w:val="24"/>
        </w:rPr>
        <w:t xml:space="preserve"> Press 1991 p.120)</w:t>
      </w:r>
    </w:p>
    <w:p w14:paraId="327930BC" w14:textId="77777777" w:rsidR="005D0FB3" w:rsidRDefault="005D0FB3" w:rsidP="005D0FB3">
      <w:pPr>
        <w:pStyle w:val="NoSpacing"/>
        <w:rPr>
          <w:rFonts w:cs="Times New Roman"/>
          <w:szCs w:val="24"/>
        </w:rPr>
      </w:pPr>
    </w:p>
    <w:p w14:paraId="6E4F6E57" w14:textId="77777777" w:rsidR="005D0FB3" w:rsidRDefault="005D0FB3" w:rsidP="005D0FB3">
      <w:pPr>
        <w:pStyle w:val="NoSpacing"/>
        <w:rPr>
          <w:rFonts w:cs="Times New Roman"/>
          <w:szCs w:val="24"/>
        </w:rPr>
      </w:pPr>
    </w:p>
    <w:p w14:paraId="7848FBD5" w14:textId="77777777" w:rsidR="005D0FB3" w:rsidRDefault="005D0FB3" w:rsidP="005D0F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July 2023</w:t>
      </w:r>
    </w:p>
    <w:p w14:paraId="3D1CA95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DB656" w14:textId="77777777" w:rsidR="005D0FB3" w:rsidRDefault="005D0FB3" w:rsidP="009139A6">
      <w:r>
        <w:separator/>
      </w:r>
    </w:p>
  </w:endnote>
  <w:endnote w:type="continuationSeparator" w:id="0">
    <w:p w14:paraId="649F357D" w14:textId="77777777" w:rsidR="005D0FB3" w:rsidRDefault="005D0FB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712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A9BC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F31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8D8BB" w14:textId="77777777" w:rsidR="005D0FB3" w:rsidRDefault="005D0FB3" w:rsidP="009139A6">
      <w:r>
        <w:separator/>
      </w:r>
    </w:p>
  </w:footnote>
  <w:footnote w:type="continuationSeparator" w:id="0">
    <w:p w14:paraId="429DDD67" w14:textId="77777777" w:rsidR="005D0FB3" w:rsidRDefault="005D0FB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1A5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62D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7F1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FB3"/>
    <w:rsid w:val="000666E0"/>
    <w:rsid w:val="002510B7"/>
    <w:rsid w:val="005C130B"/>
    <w:rsid w:val="005D0FB3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6FD80"/>
  <w15:chartTrackingRefBased/>
  <w15:docId w15:val="{780E8914-07D2-4C9F-9913-529F2CD5E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2023-07-28T20:09:00Z</dcterms:created>
  <dcterms:modified xsi:type="dcterms:W3CDTF">2023-07-28T20:10:00Z</dcterms:modified>
</cp:coreProperties>
</file>