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0E8" w:rsidRDefault="00D520E8" w:rsidP="00D520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847794" w:rsidRDefault="00847794" w:rsidP="00D520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Moreton.</w:t>
      </w:r>
      <w:bookmarkStart w:id="0" w:name="_GoBack"/>
      <w:bookmarkEnd w:id="0"/>
    </w:p>
    <w:p w:rsidR="00D520E8" w:rsidRDefault="00D520E8" w:rsidP="00D520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20E8" w:rsidRDefault="00D520E8" w:rsidP="00D520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20E8" w:rsidRDefault="00D520E8" w:rsidP="00D520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Chelmsford,</w:t>
      </w:r>
    </w:p>
    <w:p w:rsidR="00D520E8" w:rsidRDefault="00D520E8" w:rsidP="00D520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lands of the late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D520E8" w:rsidRDefault="00D520E8" w:rsidP="00D520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24-109)</w:t>
      </w:r>
    </w:p>
    <w:p w:rsidR="00D520E8" w:rsidRDefault="00D520E8" w:rsidP="00D520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20E8" w:rsidRDefault="00D520E8" w:rsidP="00D520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20E8" w:rsidRDefault="00D520E8" w:rsidP="00D520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2016</w:t>
      </w:r>
    </w:p>
    <w:p w:rsidR="006B2F86" w:rsidRPr="00D520E8" w:rsidRDefault="00EC774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D520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0E8" w:rsidRDefault="00D520E8" w:rsidP="00E71FC3">
      <w:pPr>
        <w:spacing w:after="0" w:line="240" w:lineRule="auto"/>
      </w:pPr>
      <w:r>
        <w:separator/>
      </w:r>
    </w:p>
  </w:endnote>
  <w:endnote w:type="continuationSeparator" w:id="0">
    <w:p w:rsidR="00D520E8" w:rsidRDefault="00D520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0E8" w:rsidRDefault="00D520E8" w:rsidP="00E71FC3">
      <w:pPr>
        <w:spacing w:after="0" w:line="240" w:lineRule="auto"/>
      </w:pPr>
      <w:r>
        <w:separator/>
      </w:r>
    </w:p>
  </w:footnote>
  <w:footnote w:type="continuationSeparator" w:id="0">
    <w:p w:rsidR="00D520E8" w:rsidRDefault="00D520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0E8"/>
    <w:rsid w:val="00847794"/>
    <w:rsid w:val="00AB52E8"/>
    <w:rsid w:val="00B16D3F"/>
    <w:rsid w:val="00D520E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0183B"/>
  <w15:chartTrackingRefBased/>
  <w15:docId w15:val="{164DD830-0841-404B-92F4-F43E0DCA4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2016-05-28T13:42:00Z</dcterms:created>
  <dcterms:modified xsi:type="dcterms:W3CDTF">2016-05-28T13:43:00Z</dcterms:modified>
</cp:coreProperties>
</file>