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KYNGE</w:t>
      </w: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(fl.1484)</w:t>
      </w:r>
    </w:p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Loxton, Somerset. Husbandman.</w:t>
      </w:r>
    </w:p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1484</w:t>
      </w: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Isabel Baker(q.v.), as executrix of the Will of Walter Baker, brought a </w:t>
      </w:r>
    </w:p>
    <w:p w:rsidR="0007684F" w:rsidRPr="0007684F" w:rsidRDefault="0007684F" w:rsidP="00076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plaint of debt against him, John Typerton(q.v.) and one other. </w:t>
      </w:r>
    </w:p>
    <w:p w:rsidR="0007684F" w:rsidRDefault="0007684F" w:rsidP="0007684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07684F" w:rsidRDefault="0007684F" w:rsidP="0007684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07684F" w:rsidRDefault="0007684F" w:rsidP="0007684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684F" w:rsidRDefault="0007684F" w:rsidP="0007684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D5B8A" w:rsidRPr="0007684F" w:rsidRDefault="0007684F" w:rsidP="000768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684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24 June 2015</w:t>
      </w:r>
    </w:p>
    <w:sectPr w:rsidR="00DD5B8A" w:rsidRPr="00076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84F" w:rsidRDefault="0007684F" w:rsidP="00564E3C">
      <w:pPr>
        <w:spacing w:after="0" w:line="240" w:lineRule="auto"/>
      </w:pPr>
      <w:r>
        <w:separator/>
      </w:r>
    </w:p>
  </w:endnote>
  <w:endnote w:type="continuationSeparator" w:id="0">
    <w:p w:rsidR="0007684F" w:rsidRDefault="0007684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684F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84F" w:rsidRDefault="0007684F" w:rsidP="00564E3C">
      <w:pPr>
        <w:spacing w:after="0" w:line="240" w:lineRule="auto"/>
      </w:pPr>
      <w:r>
        <w:separator/>
      </w:r>
    </w:p>
  </w:footnote>
  <w:footnote w:type="continuationSeparator" w:id="0">
    <w:p w:rsidR="0007684F" w:rsidRDefault="0007684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4F"/>
    <w:rsid w:val="0007684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08271D-51F4-45E4-9E06-BB4B1CF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76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2016-02-23T21:22:00Z</dcterms:created>
  <dcterms:modified xsi:type="dcterms:W3CDTF">2016-02-23T21:23:00Z</dcterms:modified>
</cp:coreProperties>
</file>