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913090" w14:textId="77777777" w:rsidR="005F3BD7" w:rsidRDefault="005F3BD7" w:rsidP="005F3BD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KYNGE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fl.1437)</w:t>
      </w:r>
    </w:p>
    <w:p w14:paraId="4000E20D" w14:textId="77777777" w:rsidR="005F3BD7" w:rsidRDefault="005F3BD7" w:rsidP="005F3BD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CECE01D" w14:textId="77777777" w:rsidR="005F3BD7" w:rsidRDefault="005F3BD7" w:rsidP="005F3BD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65EBF1C" w14:textId="77777777" w:rsidR="005F3BD7" w:rsidRDefault="005F3BD7" w:rsidP="005F3BD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Nov.1437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</w:rPr>
        <w:t>devenerunt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Maidstone</w:t>
      </w:r>
      <w:proofErr w:type="spellEnd"/>
      <w:r>
        <w:rPr>
          <w:rFonts w:ascii="Times New Roman" w:hAnsi="Times New Roman" w:cs="Times New Roman"/>
          <w:sz w:val="24"/>
          <w:szCs w:val="24"/>
        </w:rPr>
        <w:t>, Kent, into</w:t>
      </w:r>
    </w:p>
    <w:p w14:paraId="1BD65158" w14:textId="77777777" w:rsidR="005F3BD7" w:rsidRDefault="005F3BD7" w:rsidP="005F3BD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lands of Reynold </w:t>
      </w:r>
      <w:proofErr w:type="spellStart"/>
      <w:r>
        <w:rPr>
          <w:rFonts w:ascii="Times New Roman" w:hAnsi="Times New Roman" w:cs="Times New Roman"/>
          <w:sz w:val="24"/>
          <w:szCs w:val="24"/>
        </w:rPr>
        <w:t>Pympe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07FB4AFA" w14:textId="77777777" w:rsidR="005F3BD7" w:rsidRDefault="005F3BD7" w:rsidP="005F3BD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25-99)</w:t>
      </w:r>
    </w:p>
    <w:p w14:paraId="4E782087" w14:textId="77777777" w:rsidR="005F3BD7" w:rsidRDefault="005F3BD7" w:rsidP="005F3BD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184AE5C" w14:textId="77777777" w:rsidR="005F3BD7" w:rsidRDefault="005F3BD7" w:rsidP="005F3BD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A21FF07" w14:textId="77777777" w:rsidR="005F3BD7" w:rsidRPr="00144D87" w:rsidRDefault="005F3BD7" w:rsidP="005F3BD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April 2021</w:t>
      </w:r>
    </w:p>
    <w:p w14:paraId="5F2BEAD9" w14:textId="55416FE8" w:rsidR="00BA00AB" w:rsidRPr="005F3BD7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5F3BD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3A2F9A" w14:textId="77777777" w:rsidR="005F3BD7" w:rsidRDefault="005F3BD7" w:rsidP="009139A6">
      <w:r>
        <w:separator/>
      </w:r>
    </w:p>
  </w:endnote>
  <w:endnote w:type="continuationSeparator" w:id="0">
    <w:p w14:paraId="30497662" w14:textId="77777777" w:rsidR="005F3BD7" w:rsidRDefault="005F3BD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518C4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EEE9E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A6A34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DD6ED5" w14:textId="77777777" w:rsidR="005F3BD7" w:rsidRDefault="005F3BD7" w:rsidP="009139A6">
      <w:r>
        <w:separator/>
      </w:r>
    </w:p>
  </w:footnote>
  <w:footnote w:type="continuationSeparator" w:id="0">
    <w:p w14:paraId="1C549D42" w14:textId="77777777" w:rsidR="005F3BD7" w:rsidRDefault="005F3BD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9C7E9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27CB3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8F518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BD7"/>
    <w:rsid w:val="000666E0"/>
    <w:rsid w:val="002510B7"/>
    <w:rsid w:val="005C130B"/>
    <w:rsid w:val="005F3BD7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1A663E"/>
  <w15:chartTrackingRefBased/>
  <w15:docId w15:val="{04BF5ED7-53D9-4072-95AD-951D8A847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32</Words>
  <Characters>187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2021-04-01T09:53:00Z</dcterms:created>
  <dcterms:modified xsi:type="dcterms:W3CDTF">2021-04-01T09:53:00Z</dcterms:modified>
</cp:coreProperties>
</file>