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15A" w:rsidRDefault="0041015A" w:rsidP="004101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KYNGE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41015A" w:rsidRDefault="0041015A" w:rsidP="004101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1015A" w:rsidRDefault="0041015A" w:rsidP="004101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1015A" w:rsidRDefault="0041015A" w:rsidP="004101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Milton Abbas,</w:t>
      </w:r>
    </w:p>
    <w:p w:rsidR="0041015A" w:rsidRDefault="0041015A" w:rsidP="004101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Dorset, into lands of the late John Keynes, senior(q.v.).</w:t>
      </w:r>
    </w:p>
    <w:p w:rsidR="0041015A" w:rsidRDefault="0041015A" w:rsidP="004101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21-325)</w:t>
      </w:r>
    </w:p>
    <w:p w:rsidR="0041015A" w:rsidRDefault="0041015A" w:rsidP="004101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1015A" w:rsidRDefault="0041015A" w:rsidP="004101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41015A" w:rsidRDefault="0041015A" w:rsidP="004101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rch 2016</w:t>
      </w:r>
    </w:p>
    <w:sectPr w:rsidR="006B2F86" w:rsidRPr="0041015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015A" w:rsidRDefault="0041015A" w:rsidP="00E71FC3">
      <w:pPr>
        <w:spacing w:after="0" w:line="240" w:lineRule="auto"/>
      </w:pPr>
      <w:r>
        <w:separator/>
      </w:r>
    </w:p>
  </w:endnote>
  <w:endnote w:type="continuationSeparator" w:id="0">
    <w:p w:rsidR="0041015A" w:rsidRDefault="004101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015A" w:rsidRDefault="0041015A" w:rsidP="00E71FC3">
      <w:pPr>
        <w:spacing w:after="0" w:line="240" w:lineRule="auto"/>
      </w:pPr>
      <w:r>
        <w:separator/>
      </w:r>
    </w:p>
  </w:footnote>
  <w:footnote w:type="continuationSeparator" w:id="0">
    <w:p w:rsidR="0041015A" w:rsidRDefault="004101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15A"/>
    <w:rsid w:val="0041015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5EE50"/>
  <w15:chartTrackingRefBased/>
  <w15:docId w15:val="{7B519992-C36F-483A-B400-B094B5826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2016-03-28T18:57:00Z</dcterms:created>
  <dcterms:modified xsi:type="dcterms:W3CDTF">2016-03-28T19:01:00Z</dcterms:modified>
</cp:coreProperties>
</file>