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5591" w:rsidRDefault="00455591" w:rsidP="0045559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KYNGE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455591" w:rsidRDefault="00455591" w:rsidP="0045559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55591" w:rsidRDefault="00455591" w:rsidP="0045559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55591" w:rsidRDefault="00455591" w:rsidP="0045559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Nov.1419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Westminster into</w:t>
      </w:r>
    </w:p>
    <w:p w:rsidR="00455591" w:rsidRDefault="00455591" w:rsidP="0045559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lands of the late 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Gabriell</w:t>
      </w:r>
      <w:proofErr w:type="spellEnd"/>
      <w:r>
        <w:rPr>
          <w:rFonts w:ascii="Times New Roman" w:hAnsi="Times New Roman" w:cs="Times New Roman"/>
          <w:sz w:val="24"/>
          <w:szCs w:val="24"/>
        </w:rPr>
        <w:t>, clerk(q.v.).</w:t>
      </w:r>
    </w:p>
    <w:p w:rsidR="00455591" w:rsidRDefault="00455591" w:rsidP="0045559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B44AF3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21-160)</w:t>
      </w:r>
    </w:p>
    <w:p w:rsidR="00455591" w:rsidRDefault="00455591" w:rsidP="0045559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55591" w:rsidRDefault="00455591" w:rsidP="0045559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455591" w:rsidRDefault="00455591" w:rsidP="0045559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December 2015</w:t>
      </w:r>
      <w:bookmarkStart w:id="0" w:name="_GoBack"/>
      <w:bookmarkEnd w:id="0"/>
    </w:p>
    <w:sectPr w:rsidR="00DD5B8A" w:rsidRPr="0045559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5591" w:rsidRDefault="00455591" w:rsidP="00564E3C">
      <w:pPr>
        <w:spacing w:after="0" w:line="240" w:lineRule="auto"/>
      </w:pPr>
      <w:r>
        <w:separator/>
      </w:r>
    </w:p>
  </w:endnote>
  <w:endnote w:type="continuationSeparator" w:id="0">
    <w:p w:rsidR="00455591" w:rsidRDefault="00455591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455591">
      <w:rPr>
        <w:rFonts w:ascii="Times New Roman" w:hAnsi="Times New Roman" w:cs="Times New Roman"/>
        <w:noProof/>
        <w:sz w:val="24"/>
        <w:szCs w:val="24"/>
      </w:rPr>
      <w:t>18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5591" w:rsidRDefault="00455591" w:rsidP="00564E3C">
      <w:pPr>
        <w:spacing w:after="0" w:line="240" w:lineRule="auto"/>
      </w:pPr>
      <w:r>
        <w:separator/>
      </w:r>
    </w:p>
  </w:footnote>
  <w:footnote w:type="continuationSeparator" w:id="0">
    <w:p w:rsidR="00455591" w:rsidRDefault="00455591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5591"/>
    <w:rsid w:val="00372DC6"/>
    <w:rsid w:val="00455591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A6CABA"/>
  <w15:chartTrackingRefBased/>
  <w15:docId w15:val="{C32662FB-AA3A-4BAC-9583-6EF688D71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45559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43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2015-12-18T20:52:00Z</dcterms:created>
  <dcterms:modified xsi:type="dcterms:W3CDTF">2015-12-18T20:53:00Z</dcterms:modified>
</cp:coreProperties>
</file>