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16CC1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KYNGE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661620D2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79F60A07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6EEBA467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10 May1434</w:t>
      </w:r>
      <w:r>
        <w:rPr>
          <w:rFonts w:cs="Times New Roman"/>
          <w:szCs w:val="24"/>
        </w:rPr>
        <w:tab/>
        <w:t>He had a bequest in the Will of Johanna Belch of Rickmansworth,</w:t>
      </w:r>
    </w:p>
    <w:p w14:paraId="610EF8FB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Hertfordshire(q.v.).</w:t>
      </w:r>
    </w:p>
    <w:p w14:paraId="16728EE0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43DFEB1C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004B72CF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</w:p>
    <w:p w14:paraId="6980164F" w14:textId="77777777" w:rsidR="00AA048D" w:rsidRDefault="00AA048D" w:rsidP="00AA048D">
      <w:pPr>
        <w:pStyle w:val="NoSpacing"/>
        <w:tabs>
          <w:tab w:val="left" w:pos="150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9 April 2024</w:t>
      </w:r>
    </w:p>
    <w:p w14:paraId="6701CF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27AB0" w14:textId="77777777" w:rsidR="00AA048D" w:rsidRDefault="00AA048D" w:rsidP="009139A6">
      <w:r>
        <w:separator/>
      </w:r>
    </w:p>
  </w:endnote>
  <w:endnote w:type="continuationSeparator" w:id="0">
    <w:p w14:paraId="6386C09E" w14:textId="77777777" w:rsidR="00AA048D" w:rsidRDefault="00AA04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773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25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04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9FE1D" w14:textId="77777777" w:rsidR="00AA048D" w:rsidRDefault="00AA048D" w:rsidP="009139A6">
      <w:r>
        <w:separator/>
      </w:r>
    </w:p>
  </w:footnote>
  <w:footnote w:type="continuationSeparator" w:id="0">
    <w:p w14:paraId="22B647D6" w14:textId="77777777" w:rsidR="00AA048D" w:rsidRDefault="00AA04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226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93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451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8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048D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D8CDA"/>
  <w15:chartTrackingRefBased/>
  <w15:docId w15:val="{30CC98FC-CE1C-4EB3-AC34-2EB3828F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2024-04-09T19:45:00Z</dcterms:created>
  <dcterms:modified xsi:type="dcterms:W3CDTF">2024-04-09T19:45:00Z</dcterms:modified>
</cp:coreProperties>
</file>