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27581" w14:textId="2179022F" w:rsidR="006B2F86" w:rsidRDefault="00BF0E5D" w:rsidP="00E71FC3">
      <w:pPr>
        <w:pStyle w:val="NoSpacing"/>
      </w:pPr>
      <w:r>
        <w:rPr>
          <w:u w:val="single"/>
        </w:rPr>
        <w:t>Alice KYNGE</w:t>
      </w:r>
      <w:r>
        <w:t xml:space="preserve">   </w:t>
      </w:r>
      <w:proofErr w:type="gramStart"/>
      <w:r>
        <w:t xml:space="preserve">   (</w:t>
      </w:r>
      <w:proofErr w:type="gramEnd"/>
      <w:r>
        <w:t>d.1440)</w:t>
      </w:r>
    </w:p>
    <w:p w14:paraId="3A559240" w14:textId="0E1A484E" w:rsidR="00BF0E5D" w:rsidRDefault="00BF0E5D" w:rsidP="00E71FC3">
      <w:pPr>
        <w:pStyle w:val="NoSpacing"/>
      </w:pPr>
      <w:r>
        <w:t>of York. Widow.</w:t>
      </w:r>
    </w:p>
    <w:p w14:paraId="2154951B" w14:textId="44E8EC33" w:rsidR="00BF0E5D" w:rsidRDefault="00BF0E5D" w:rsidP="00E71FC3">
      <w:pPr>
        <w:pStyle w:val="NoSpacing"/>
      </w:pPr>
    </w:p>
    <w:p w14:paraId="36BA2DA1" w14:textId="1F754FCF" w:rsidR="00BF0E5D" w:rsidRDefault="00BF0E5D" w:rsidP="00E71FC3">
      <w:pPr>
        <w:pStyle w:val="NoSpacing"/>
      </w:pPr>
    </w:p>
    <w:p w14:paraId="72837543" w14:textId="48B89E4E" w:rsidR="00BF0E5D" w:rsidRDefault="00BF0E5D" w:rsidP="00E71FC3">
      <w:pPr>
        <w:pStyle w:val="NoSpacing"/>
      </w:pPr>
      <w:r>
        <w:t xml:space="preserve">= Thomas, </w:t>
      </w:r>
      <w:proofErr w:type="spellStart"/>
      <w:r>
        <w:t>textor</w:t>
      </w:r>
      <w:proofErr w:type="spellEnd"/>
      <w:r>
        <w:t>(q.v.).   (W.Y.R. p.99)</w:t>
      </w:r>
    </w:p>
    <w:p w14:paraId="6D9DF6EB" w14:textId="60167461" w:rsidR="00BF0E5D" w:rsidRDefault="00BF0E5D" w:rsidP="00E71FC3">
      <w:pPr>
        <w:pStyle w:val="NoSpacing"/>
      </w:pPr>
    </w:p>
    <w:p w14:paraId="587B935D" w14:textId="17D146BB" w:rsidR="00BF0E5D" w:rsidRDefault="00BF0E5D" w:rsidP="00E71FC3">
      <w:pPr>
        <w:pStyle w:val="NoSpacing"/>
      </w:pPr>
    </w:p>
    <w:p w14:paraId="529335A5" w14:textId="3E7D073E" w:rsidR="00BF0E5D" w:rsidRDefault="00BF0E5D" w:rsidP="00E71FC3">
      <w:pPr>
        <w:pStyle w:val="NoSpacing"/>
      </w:pPr>
      <w:r>
        <w:t>20 Jul.1440</w:t>
      </w:r>
      <w:r>
        <w:tab/>
        <w:t>She made her Will.   (ibid.)</w:t>
      </w:r>
    </w:p>
    <w:p w14:paraId="5D8BA625" w14:textId="3EAF966E" w:rsidR="00BF0E5D" w:rsidRDefault="00BF0E5D" w:rsidP="00E71FC3">
      <w:pPr>
        <w:pStyle w:val="NoSpacing"/>
      </w:pPr>
      <w:r>
        <w:t>21 Oct.</w:t>
      </w:r>
      <w:r>
        <w:tab/>
      </w:r>
      <w:r>
        <w:tab/>
        <w:t>Probate of her Will.   (ibid.)</w:t>
      </w:r>
    </w:p>
    <w:p w14:paraId="712ABE85" w14:textId="0FDBD5E0" w:rsidR="00BF0E5D" w:rsidRDefault="00BF0E5D" w:rsidP="00E71FC3">
      <w:pPr>
        <w:pStyle w:val="NoSpacing"/>
      </w:pPr>
    </w:p>
    <w:p w14:paraId="7FA8B907" w14:textId="06CF4CC3" w:rsidR="00BF0E5D" w:rsidRDefault="00BF0E5D" w:rsidP="00E71FC3">
      <w:pPr>
        <w:pStyle w:val="NoSpacing"/>
      </w:pPr>
    </w:p>
    <w:p w14:paraId="59C09B32" w14:textId="32549D03" w:rsidR="00BF0E5D" w:rsidRPr="00BF0E5D" w:rsidRDefault="00BF0E5D" w:rsidP="00E71FC3">
      <w:pPr>
        <w:pStyle w:val="NoSpacing"/>
      </w:pPr>
      <w:r>
        <w:t>31 March 2019</w:t>
      </w:r>
      <w:bookmarkStart w:id="0" w:name="_GoBack"/>
      <w:bookmarkEnd w:id="0"/>
    </w:p>
    <w:sectPr w:rsidR="00BF0E5D" w:rsidRPr="00BF0E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FDA3A" w14:textId="77777777" w:rsidR="00BF0E5D" w:rsidRDefault="00BF0E5D" w:rsidP="00E71FC3">
      <w:pPr>
        <w:spacing w:after="0" w:line="240" w:lineRule="auto"/>
      </w:pPr>
      <w:r>
        <w:separator/>
      </w:r>
    </w:p>
  </w:endnote>
  <w:endnote w:type="continuationSeparator" w:id="0">
    <w:p w14:paraId="3493EA5F" w14:textId="77777777" w:rsidR="00BF0E5D" w:rsidRDefault="00BF0E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B05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29840" w14:textId="77777777" w:rsidR="00BF0E5D" w:rsidRDefault="00BF0E5D" w:rsidP="00E71FC3">
      <w:pPr>
        <w:spacing w:after="0" w:line="240" w:lineRule="auto"/>
      </w:pPr>
      <w:r>
        <w:separator/>
      </w:r>
    </w:p>
  </w:footnote>
  <w:footnote w:type="continuationSeparator" w:id="0">
    <w:p w14:paraId="792CED6C" w14:textId="77777777" w:rsidR="00BF0E5D" w:rsidRDefault="00BF0E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5D"/>
    <w:rsid w:val="001A7C09"/>
    <w:rsid w:val="00577BD5"/>
    <w:rsid w:val="00656CBA"/>
    <w:rsid w:val="006A1F77"/>
    <w:rsid w:val="00733BE7"/>
    <w:rsid w:val="00AB52E8"/>
    <w:rsid w:val="00B16D3F"/>
    <w:rsid w:val="00BB41AC"/>
    <w:rsid w:val="00BF0E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F21B0"/>
  <w15:chartTrackingRefBased/>
  <w15:docId w15:val="{E25E8F34-62A7-49C2-AE79-9F25A209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2019-03-31T11:03:00Z</dcterms:created>
  <dcterms:modified xsi:type="dcterms:W3CDTF">2019-03-31T11:05:00Z</dcterms:modified>
</cp:coreProperties>
</file>