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2C8A3" w14:textId="41080546" w:rsidR="006B2F86" w:rsidRDefault="009E6229" w:rsidP="00E71FC3">
      <w:pPr>
        <w:pStyle w:val="NoSpacing"/>
      </w:pPr>
      <w:r>
        <w:rPr>
          <w:u w:val="single"/>
        </w:rPr>
        <w:t>Alice KYNGE</w:t>
      </w:r>
      <w:r>
        <w:t xml:space="preserve">    </w:t>
      </w:r>
      <w:proofErr w:type="gramStart"/>
      <w:r>
        <w:t xml:space="preserve">   (</w:t>
      </w:r>
      <w:proofErr w:type="gramEnd"/>
      <w:r>
        <w:t>d.1435)</w:t>
      </w:r>
    </w:p>
    <w:p w14:paraId="6BBF1D1A" w14:textId="0236A088" w:rsidR="009E6229" w:rsidRDefault="009E6229" w:rsidP="00E71FC3">
      <w:pPr>
        <w:pStyle w:val="NoSpacing"/>
      </w:pPr>
      <w:r>
        <w:t>of York.</w:t>
      </w:r>
    </w:p>
    <w:p w14:paraId="04B945E5" w14:textId="52BB166B" w:rsidR="009E6229" w:rsidRDefault="009E6229" w:rsidP="00E71FC3">
      <w:pPr>
        <w:pStyle w:val="NoSpacing"/>
      </w:pPr>
    </w:p>
    <w:p w14:paraId="6E57E87E" w14:textId="3D7F0E54" w:rsidR="009E6229" w:rsidRDefault="009E6229" w:rsidP="00E71FC3">
      <w:pPr>
        <w:pStyle w:val="NoSpacing"/>
      </w:pPr>
    </w:p>
    <w:p w14:paraId="4E557D5D" w14:textId="76A7918C" w:rsidR="009E6229" w:rsidRDefault="009E6229" w:rsidP="00E71FC3">
      <w:pPr>
        <w:pStyle w:val="NoSpacing"/>
      </w:pPr>
      <w:r>
        <w:t>20 Jan.1435</w:t>
      </w:r>
      <w:r>
        <w:tab/>
        <w:t>She made her Will.   (W.Y.R. p.99)</w:t>
      </w:r>
    </w:p>
    <w:p w14:paraId="158794BC" w14:textId="3FB1CEC9" w:rsidR="009E6229" w:rsidRDefault="009E6229" w:rsidP="00E71FC3">
      <w:pPr>
        <w:pStyle w:val="NoSpacing"/>
      </w:pPr>
      <w:r>
        <w:t>28 Jan.</w:t>
      </w:r>
      <w:r>
        <w:tab/>
      </w:r>
      <w:r>
        <w:tab/>
        <w:t>Probate of her Will.   (ibid.)</w:t>
      </w:r>
    </w:p>
    <w:p w14:paraId="2356D827" w14:textId="55AF0F8E" w:rsidR="009E6229" w:rsidRDefault="009E6229" w:rsidP="00E71FC3">
      <w:pPr>
        <w:pStyle w:val="NoSpacing"/>
      </w:pPr>
    </w:p>
    <w:p w14:paraId="37F4AE0D" w14:textId="40C5FF0A" w:rsidR="009E6229" w:rsidRDefault="009E6229" w:rsidP="00E71FC3">
      <w:pPr>
        <w:pStyle w:val="NoSpacing"/>
      </w:pPr>
    </w:p>
    <w:p w14:paraId="06D60611" w14:textId="2F486473" w:rsidR="009E6229" w:rsidRPr="009E6229" w:rsidRDefault="009E6229" w:rsidP="00E71FC3">
      <w:pPr>
        <w:pStyle w:val="NoSpacing"/>
      </w:pPr>
      <w:r>
        <w:t>31 March 2019</w:t>
      </w:r>
      <w:bookmarkStart w:id="0" w:name="_GoBack"/>
      <w:bookmarkEnd w:id="0"/>
    </w:p>
    <w:sectPr w:rsidR="009E6229" w:rsidRPr="009E62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1C7B9" w14:textId="77777777" w:rsidR="009E6229" w:rsidRDefault="009E6229" w:rsidP="00E71FC3">
      <w:pPr>
        <w:spacing w:after="0" w:line="240" w:lineRule="auto"/>
      </w:pPr>
      <w:r>
        <w:separator/>
      </w:r>
    </w:p>
  </w:endnote>
  <w:endnote w:type="continuationSeparator" w:id="0">
    <w:p w14:paraId="0EF5133D" w14:textId="77777777" w:rsidR="009E6229" w:rsidRDefault="009E62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677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7C4B8" w14:textId="77777777" w:rsidR="009E6229" w:rsidRDefault="009E6229" w:rsidP="00E71FC3">
      <w:pPr>
        <w:spacing w:after="0" w:line="240" w:lineRule="auto"/>
      </w:pPr>
      <w:r>
        <w:separator/>
      </w:r>
    </w:p>
  </w:footnote>
  <w:footnote w:type="continuationSeparator" w:id="0">
    <w:p w14:paraId="75F6E0A3" w14:textId="77777777" w:rsidR="009E6229" w:rsidRDefault="009E62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229"/>
    <w:rsid w:val="001A7C09"/>
    <w:rsid w:val="00577BD5"/>
    <w:rsid w:val="00656CBA"/>
    <w:rsid w:val="006A1F77"/>
    <w:rsid w:val="00733BE7"/>
    <w:rsid w:val="009E62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7CE5D"/>
  <w15:chartTrackingRefBased/>
  <w15:docId w15:val="{A9034290-E02D-4155-9638-74DA4F12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2019-03-31T11:00:00Z</dcterms:created>
  <dcterms:modified xsi:type="dcterms:W3CDTF">2019-03-31T11:02:00Z</dcterms:modified>
</cp:coreProperties>
</file>