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3A5" w:rsidRDefault="005B43A5" w:rsidP="005B43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KYNG</w:t>
      </w:r>
      <w:r>
        <w:rPr>
          <w:rFonts w:ascii="Times New Roman" w:hAnsi="Times New Roman" w:cs="Times New Roman"/>
        </w:rPr>
        <w:t xml:space="preserve">       (fl.1484)</w:t>
      </w:r>
    </w:p>
    <w:p w:rsidR="005B43A5" w:rsidRDefault="005B43A5" w:rsidP="005B43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Penkridge, Staffordshire. Yeoman.</w:t>
      </w:r>
    </w:p>
    <w:p w:rsidR="005B43A5" w:rsidRDefault="005B43A5" w:rsidP="005B43A5">
      <w:pPr>
        <w:rPr>
          <w:rFonts w:ascii="Times New Roman" w:hAnsi="Times New Roman" w:cs="Times New Roman"/>
        </w:rPr>
      </w:pPr>
    </w:p>
    <w:p w:rsidR="005B43A5" w:rsidRDefault="005B43A5" w:rsidP="005B43A5">
      <w:pPr>
        <w:rPr>
          <w:rFonts w:ascii="Times New Roman" w:hAnsi="Times New Roman" w:cs="Times New Roman"/>
        </w:rPr>
      </w:pPr>
    </w:p>
    <w:p w:rsidR="005B43A5" w:rsidRDefault="005B43A5" w:rsidP="005B43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Fox(q.v.) brought a plaint of trespass and taking against him and</w:t>
      </w:r>
    </w:p>
    <w:p w:rsidR="005B43A5" w:rsidRDefault="005B43A5" w:rsidP="005B43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Richard Stales of Brereton(q.v.).</w:t>
      </w:r>
    </w:p>
    <w:p w:rsidR="005B43A5" w:rsidRDefault="005B43A5" w:rsidP="005B43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B43A5" w:rsidRDefault="005B43A5" w:rsidP="005B43A5">
      <w:pPr>
        <w:rPr>
          <w:rFonts w:ascii="Times New Roman" w:hAnsi="Times New Roman" w:cs="Times New Roman"/>
        </w:rPr>
      </w:pPr>
    </w:p>
    <w:p w:rsidR="005B43A5" w:rsidRDefault="005B43A5" w:rsidP="005B43A5">
      <w:pPr>
        <w:rPr>
          <w:rFonts w:ascii="Times New Roman" w:hAnsi="Times New Roman" w:cs="Times New Roman"/>
        </w:rPr>
      </w:pPr>
    </w:p>
    <w:p w:rsidR="005B43A5" w:rsidRDefault="005B43A5" w:rsidP="005B43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November 2017</w:t>
      </w:r>
    </w:p>
    <w:p w:rsidR="006B2F86" w:rsidRPr="00E71FC3" w:rsidRDefault="005B43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43A5" w:rsidRDefault="005B43A5" w:rsidP="00E71FC3">
      <w:r>
        <w:separator/>
      </w:r>
    </w:p>
  </w:endnote>
  <w:endnote w:type="continuationSeparator" w:id="0">
    <w:p w:rsidR="005B43A5" w:rsidRDefault="005B43A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43A5" w:rsidRDefault="005B43A5" w:rsidP="00E71FC3">
      <w:r>
        <w:separator/>
      </w:r>
    </w:p>
  </w:footnote>
  <w:footnote w:type="continuationSeparator" w:id="0">
    <w:p w:rsidR="005B43A5" w:rsidRDefault="005B43A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3A5"/>
    <w:rsid w:val="001A7C09"/>
    <w:rsid w:val="00577BD5"/>
    <w:rsid w:val="005B43A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B755BA-5C8E-4B83-9993-A2D1560A3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43A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B43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2017-11-04T19:33:00Z</dcterms:created>
  <dcterms:modified xsi:type="dcterms:W3CDTF">2017-11-04T19:33:00Z</dcterms:modified>
</cp:coreProperties>
</file>