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D01A8B" w14:textId="77777777" w:rsidR="00B4355D" w:rsidRDefault="00B4355D" w:rsidP="00B4355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KYNG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fl.1432)</w:t>
      </w:r>
    </w:p>
    <w:p w14:paraId="23971B52" w14:textId="77777777" w:rsidR="00B4355D" w:rsidRDefault="00B4355D" w:rsidP="00B4355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Norwich. Brasier.</w:t>
      </w:r>
    </w:p>
    <w:p w14:paraId="76FFD494" w14:textId="77777777" w:rsidR="00B4355D" w:rsidRDefault="00B4355D" w:rsidP="00B4355D">
      <w:pPr>
        <w:pStyle w:val="NoSpacing"/>
        <w:rPr>
          <w:rFonts w:cs="Times New Roman"/>
          <w:szCs w:val="24"/>
        </w:rPr>
      </w:pPr>
    </w:p>
    <w:p w14:paraId="4F8B3005" w14:textId="77777777" w:rsidR="00B4355D" w:rsidRDefault="00B4355D" w:rsidP="00B4355D">
      <w:pPr>
        <w:pStyle w:val="NoSpacing"/>
        <w:rPr>
          <w:rFonts w:cs="Times New Roman"/>
          <w:szCs w:val="24"/>
        </w:rPr>
      </w:pPr>
    </w:p>
    <w:p w14:paraId="29BE0C34" w14:textId="77777777" w:rsidR="00B4355D" w:rsidRDefault="00B4355D" w:rsidP="00B4355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1432</w:t>
      </w:r>
      <w:r>
        <w:rPr>
          <w:rFonts w:cs="Times New Roman"/>
          <w:szCs w:val="24"/>
        </w:rPr>
        <w:tab/>
        <w:t xml:space="preserve">Geoffrey </w:t>
      </w:r>
      <w:proofErr w:type="spellStart"/>
      <w:r>
        <w:rPr>
          <w:rFonts w:cs="Times New Roman"/>
          <w:szCs w:val="24"/>
        </w:rPr>
        <w:t>Langlee</w:t>
      </w:r>
      <w:proofErr w:type="spellEnd"/>
      <w:r>
        <w:rPr>
          <w:rFonts w:cs="Times New Roman"/>
          <w:szCs w:val="24"/>
        </w:rPr>
        <w:t xml:space="preserve">, Prior of Horsham </w:t>
      </w:r>
      <w:proofErr w:type="spellStart"/>
      <w:proofErr w:type="gramStart"/>
      <w:r>
        <w:rPr>
          <w:rFonts w:cs="Times New Roman"/>
          <w:szCs w:val="24"/>
        </w:rPr>
        <w:t>St.Faith</w:t>
      </w:r>
      <w:proofErr w:type="spellEnd"/>
      <w:proofErr w:type="gramEnd"/>
      <w:r>
        <w:rPr>
          <w:rFonts w:cs="Times New Roman"/>
          <w:szCs w:val="24"/>
        </w:rPr>
        <w:t xml:space="preserve"> Priory(q.v.), and John </w:t>
      </w:r>
      <w:proofErr w:type="spellStart"/>
      <w:r>
        <w:rPr>
          <w:rFonts w:cs="Times New Roman"/>
          <w:szCs w:val="24"/>
        </w:rPr>
        <w:t>Blofeld</w:t>
      </w:r>
      <w:proofErr w:type="spellEnd"/>
      <w:r>
        <w:rPr>
          <w:rFonts w:cs="Times New Roman"/>
          <w:szCs w:val="24"/>
        </w:rPr>
        <w:t>,</w:t>
      </w:r>
    </w:p>
    <w:p w14:paraId="7AE6FF4E" w14:textId="77777777" w:rsidR="00B4355D" w:rsidRDefault="00B4355D" w:rsidP="00B4355D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monk, brought a plaint of debt against him.</w:t>
      </w:r>
    </w:p>
    <w:p w14:paraId="0ADD3A11" w14:textId="77777777" w:rsidR="00B4355D" w:rsidRDefault="00B4355D" w:rsidP="00B4355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D01B84">
          <w:rPr>
            <w:rStyle w:val="Hyperlink"/>
            <w:rFonts w:cs="Times New Roman"/>
            <w:szCs w:val="24"/>
          </w:rPr>
          <w:t>https://waalt.uh.edu/index.php/CP40/685</w:t>
        </w:r>
      </w:hyperlink>
      <w:r>
        <w:rPr>
          <w:rFonts w:cs="Times New Roman"/>
          <w:szCs w:val="24"/>
        </w:rPr>
        <w:t xml:space="preserve"> )</w:t>
      </w:r>
    </w:p>
    <w:p w14:paraId="640952D9" w14:textId="77777777" w:rsidR="00B4355D" w:rsidRDefault="00B4355D" w:rsidP="00B4355D">
      <w:pPr>
        <w:pStyle w:val="NoSpacing"/>
        <w:rPr>
          <w:rFonts w:cs="Times New Roman"/>
          <w:szCs w:val="24"/>
        </w:rPr>
      </w:pPr>
    </w:p>
    <w:p w14:paraId="54BC4345" w14:textId="77777777" w:rsidR="00B4355D" w:rsidRDefault="00B4355D" w:rsidP="00B4355D">
      <w:pPr>
        <w:pStyle w:val="NoSpacing"/>
        <w:rPr>
          <w:rFonts w:cs="Times New Roman"/>
          <w:szCs w:val="24"/>
        </w:rPr>
      </w:pPr>
    </w:p>
    <w:p w14:paraId="556D923F" w14:textId="77777777" w:rsidR="00B4355D" w:rsidRDefault="00B4355D" w:rsidP="00B4355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July 2023</w:t>
      </w:r>
    </w:p>
    <w:p w14:paraId="7F242CE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8ED8E8" w14:textId="77777777" w:rsidR="00B4355D" w:rsidRDefault="00B4355D" w:rsidP="009139A6">
      <w:r>
        <w:separator/>
      </w:r>
    </w:p>
  </w:endnote>
  <w:endnote w:type="continuationSeparator" w:id="0">
    <w:p w14:paraId="79F55809" w14:textId="77777777" w:rsidR="00B4355D" w:rsidRDefault="00B4355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74C9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DDA6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22B6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DC5C30" w14:textId="77777777" w:rsidR="00B4355D" w:rsidRDefault="00B4355D" w:rsidP="009139A6">
      <w:r>
        <w:separator/>
      </w:r>
    </w:p>
  </w:footnote>
  <w:footnote w:type="continuationSeparator" w:id="0">
    <w:p w14:paraId="1890A2E8" w14:textId="77777777" w:rsidR="00B4355D" w:rsidRDefault="00B4355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379A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BD69E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EAE8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55D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4355D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DB9600"/>
  <w15:chartTrackingRefBased/>
  <w15:docId w15:val="{BEA8F219-A2BD-4B39-A398-BA49E318F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4355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8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2023-07-21T09:33:00Z</dcterms:created>
  <dcterms:modified xsi:type="dcterms:W3CDTF">2023-07-21T09:34:00Z</dcterms:modified>
</cp:coreProperties>
</file>