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Nettleham.</w:t>
      </w:r>
      <w:bookmarkStart w:id="0" w:name="_GoBack"/>
      <w:bookmarkEnd w:id="0"/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Margaret Cheyne(q.v.).</w:t>
      </w: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21-339)</w:t>
      </w: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63C" w:rsidRDefault="00BD163C" w:rsidP="00BD16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2016</w:t>
      </w:r>
    </w:p>
    <w:p w:rsidR="006B2F86" w:rsidRPr="00BD163C" w:rsidRDefault="00BD16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D16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63C" w:rsidRDefault="00BD163C" w:rsidP="00E71FC3">
      <w:pPr>
        <w:spacing w:after="0" w:line="240" w:lineRule="auto"/>
      </w:pPr>
      <w:r>
        <w:separator/>
      </w:r>
    </w:p>
  </w:endnote>
  <w:endnote w:type="continuationSeparator" w:id="0">
    <w:p w:rsidR="00BD163C" w:rsidRDefault="00BD16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63C" w:rsidRDefault="00BD163C" w:rsidP="00E71FC3">
      <w:pPr>
        <w:spacing w:after="0" w:line="240" w:lineRule="auto"/>
      </w:pPr>
      <w:r>
        <w:separator/>
      </w:r>
    </w:p>
  </w:footnote>
  <w:footnote w:type="continuationSeparator" w:id="0">
    <w:p w:rsidR="00BD163C" w:rsidRDefault="00BD16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3C"/>
    <w:rsid w:val="00AB52E8"/>
    <w:rsid w:val="00B16D3F"/>
    <w:rsid w:val="00BD16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1764A"/>
  <w15:chartTrackingRefBased/>
  <w15:docId w15:val="{9DF9CF0B-4A2D-45FE-8890-C3BB51F6F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3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2016-04-02T19:26:00Z</dcterms:created>
  <dcterms:modified xsi:type="dcterms:W3CDTF">2016-04-02T19:27:00Z</dcterms:modified>
</cp:coreProperties>
</file>