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B3012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77FD4BE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Tailor.</w:t>
      </w:r>
    </w:p>
    <w:p w14:paraId="1E114B53" w14:textId="77777777" w:rsidR="00897875" w:rsidRDefault="00897875" w:rsidP="00897875">
      <w:pPr>
        <w:pStyle w:val="NoSpacing"/>
        <w:rPr>
          <w:rFonts w:cs="Times New Roman"/>
          <w:szCs w:val="24"/>
        </w:rPr>
      </w:pPr>
    </w:p>
    <w:p w14:paraId="188381E0" w14:textId="77777777" w:rsidR="00897875" w:rsidRDefault="00897875" w:rsidP="00897875">
      <w:pPr>
        <w:pStyle w:val="NoSpacing"/>
        <w:rPr>
          <w:rFonts w:cs="Times New Roman"/>
          <w:szCs w:val="24"/>
        </w:rPr>
      </w:pPr>
    </w:p>
    <w:p w14:paraId="081A363C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Whytyngton</w:t>
      </w:r>
      <w:proofErr w:type="spellEnd"/>
      <w:r>
        <w:rPr>
          <w:rFonts w:cs="Times New Roman"/>
          <w:szCs w:val="24"/>
        </w:rPr>
        <w:t xml:space="preserve">, esquire(q.v.),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709F56B0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2BCD954D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1B84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08E56C17" w14:textId="77777777" w:rsidR="00897875" w:rsidRDefault="00897875" w:rsidP="00897875">
      <w:pPr>
        <w:pStyle w:val="NoSpacing"/>
        <w:rPr>
          <w:rFonts w:cs="Times New Roman"/>
          <w:szCs w:val="24"/>
        </w:rPr>
      </w:pPr>
    </w:p>
    <w:p w14:paraId="64705BE9" w14:textId="77777777" w:rsidR="00897875" w:rsidRDefault="00897875" w:rsidP="00897875">
      <w:pPr>
        <w:pStyle w:val="NoSpacing"/>
        <w:rPr>
          <w:rFonts w:cs="Times New Roman"/>
          <w:szCs w:val="24"/>
        </w:rPr>
      </w:pPr>
    </w:p>
    <w:p w14:paraId="4582E444" w14:textId="77777777" w:rsidR="00897875" w:rsidRDefault="00897875" w:rsidP="008978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July 2023</w:t>
      </w:r>
    </w:p>
    <w:p w14:paraId="38950E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B2383" w14:textId="77777777" w:rsidR="00897875" w:rsidRDefault="00897875" w:rsidP="009139A6">
      <w:r>
        <w:separator/>
      </w:r>
    </w:p>
  </w:endnote>
  <w:endnote w:type="continuationSeparator" w:id="0">
    <w:p w14:paraId="3CEE8122" w14:textId="77777777" w:rsidR="00897875" w:rsidRDefault="008978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10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46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1D9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7FA91" w14:textId="77777777" w:rsidR="00897875" w:rsidRDefault="00897875" w:rsidP="009139A6">
      <w:r>
        <w:separator/>
      </w:r>
    </w:p>
  </w:footnote>
  <w:footnote w:type="continuationSeparator" w:id="0">
    <w:p w14:paraId="070B4E8A" w14:textId="77777777" w:rsidR="00897875" w:rsidRDefault="008978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C7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8E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F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75"/>
    <w:rsid w:val="000666E0"/>
    <w:rsid w:val="002510B7"/>
    <w:rsid w:val="005C130B"/>
    <w:rsid w:val="00826F5C"/>
    <w:rsid w:val="0089787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B490F"/>
  <w15:chartTrackingRefBased/>
  <w15:docId w15:val="{AEC83493-56E5-4560-BE95-5DAEB3A2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78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2023-08-10T06:49:00Z</dcterms:created>
  <dcterms:modified xsi:type="dcterms:W3CDTF">2023-08-10T06:49:00Z</dcterms:modified>
</cp:coreProperties>
</file>