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033350" w14:textId="77777777" w:rsidR="00C10DD2" w:rsidRDefault="00C10DD2" w:rsidP="00C10DD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KYNG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fl.1438)</w:t>
      </w:r>
    </w:p>
    <w:p w14:paraId="7AD44399" w14:textId="77777777" w:rsidR="00C10DD2" w:rsidRDefault="00C10DD2" w:rsidP="00C10DD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</w:t>
      </w:r>
      <w:proofErr w:type="spellStart"/>
      <w:r>
        <w:rPr>
          <w:rFonts w:cs="Times New Roman"/>
          <w:szCs w:val="24"/>
        </w:rPr>
        <w:t>Glaston</w:t>
      </w:r>
      <w:proofErr w:type="spellEnd"/>
      <w:r>
        <w:rPr>
          <w:rFonts w:cs="Times New Roman"/>
          <w:szCs w:val="24"/>
        </w:rPr>
        <w:t>.</w:t>
      </w:r>
    </w:p>
    <w:p w14:paraId="3C3245FC" w14:textId="77777777" w:rsidR="00C10DD2" w:rsidRDefault="00C10DD2" w:rsidP="00C10DD2">
      <w:pPr>
        <w:pStyle w:val="NoSpacing"/>
        <w:rPr>
          <w:rFonts w:cs="Times New Roman"/>
          <w:szCs w:val="24"/>
        </w:rPr>
      </w:pPr>
    </w:p>
    <w:p w14:paraId="6FB3A2B2" w14:textId="77777777" w:rsidR="00C10DD2" w:rsidRDefault="00C10DD2" w:rsidP="00C10DD2">
      <w:pPr>
        <w:pStyle w:val="NoSpacing"/>
        <w:rPr>
          <w:rFonts w:cs="Times New Roman"/>
          <w:szCs w:val="24"/>
        </w:rPr>
      </w:pPr>
    </w:p>
    <w:p w14:paraId="597571CF" w14:textId="77777777" w:rsidR="00C10DD2" w:rsidRDefault="00C10DD2" w:rsidP="00C10DD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15 Jan.1438</w:t>
      </w:r>
      <w:r>
        <w:rPr>
          <w:rFonts w:cs="Times New Roman"/>
          <w:szCs w:val="24"/>
        </w:rPr>
        <w:tab/>
        <w:t xml:space="preserve">He was a juror on the inquisition </w:t>
      </w:r>
      <w:proofErr w:type="gramStart"/>
      <w:r>
        <w:rPr>
          <w:rFonts w:cs="Times New Roman"/>
          <w:szCs w:val="24"/>
        </w:rPr>
        <w:t>post mortem</w:t>
      </w:r>
      <w:proofErr w:type="gramEnd"/>
      <w:r>
        <w:rPr>
          <w:rFonts w:cs="Times New Roman"/>
          <w:szCs w:val="24"/>
        </w:rPr>
        <w:t xml:space="preserve"> held in </w:t>
      </w:r>
      <w:proofErr w:type="spellStart"/>
      <w:r>
        <w:rPr>
          <w:rFonts w:cs="Times New Roman"/>
          <w:szCs w:val="24"/>
        </w:rPr>
        <w:t>Uppinghgam</w:t>
      </w:r>
      <w:proofErr w:type="spellEnd"/>
      <w:r>
        <w:rPr>
          <w:rFonts w:cs="Times New Roman"/>
          <w:szCs w:val="24"/>
        </w:rPr>
        <w:t xml:space="preserve">, Rutland, </w:t>
      </w:r>
    </w:p>
    <w:p w14:paraId="099C08D0" w14:textId="77777777" w:rsidR="00C10DD2" w:rsidRDefault="00C10DD2" w:rsidP="00C10DD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into lands of Constance </w:t>
      </w:r>
      <w:proofErr w:type="spellStart"/>
      <w:r>
        <w:rPr>
          <w:rFonts w:cs="Times New Roman"/>
          <w:szCs w:val="24"/>
        </w:rPr>
        <w:t>Holand</w:t>
      </w:r>
      <w:proofErr w:type="spellEnd"/>
      <w:r>
        <w:rPr>
          <w:rFonts w:cs="Times New Roman"/>
          <w:szCs w:val="24"/>
        </w:rPr>
        <w:t>(q.v.).</w:t>
      </w:r>
    </w:p>
    <w:p w14:paraId="420ADBA5" w14:textId="77777777" w:rsidR="00C10DD2" w:rsidRDefault="00C10DD2" w:rsidP="00C10DD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0B585A">
          <w:rPr>
            <w:rStyle w:val="Hyperlink"/>
            <w:rFonts w:cs="Times New Roman"/>
            <w:szCs w:val="24"/>
          </w:rPr>
          <w:t>https://inquisitionspostmortem.ac.uk/view/inquisition/25-109/113</w:t>
        </w:r>
      </w:hyperlink>
      <w:r>
        <w:rPr>
          <w:rFonts w:cs="Times New Roman"/>
          <w:szCs w:val="24"/>
        </w:rPr>
        <w:t xml:space="preserve"> )</w:t>
      </w:r>
    </w:p>
    <w:p w14:paraId="359918BE" w14:textId="77777777" w:rsidR="00C10DD2" w:rsidRDefault="00C10DD2" w:rsidP="00C10DD2">
      <w:pPr>
        <w:pStyle w:val="NoSpacing"/>
        <w:rPr>
          <w:rFonts w:cs="Times New Roman"/>
          <w:szCs w:val="24"/>
        </w:rPr>
      </w:pPr>
    </w:p>
    <w:p w14:paraId="4D56F5A8" w14:textId="77777777" w:rsidR="00C10DD2" w:rsidRDefault="00C10DD2" w:rsidP="00C10DD2">
      <w:pPr>
        <w:pStyle w:val="NoSpacing"/>
        <w:rPr>
          <w:rFonts w:cs="Times New Roman"/>
          <w:szCs w:val="24"/>
        </w:rPr>
      </w:pPr>
    </w:p>
    <w:p w14:paraId="1C1B168F" w14:textId="77777777" w:rsidR="00C10DD2" w:rsidRDefault="00C10DD2" w:rsidP="00C10DD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27 May 2023</w:t>
      </w:r>
    </w:p>
    <w:p w14:paraId="6B9D4DFD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5BF9F2" w14:textId="77777777" w:rsidR="00C10DD2" w:rsidRDefault="00C10DD2" w:rsidP="009139A6">
      <w:r>
        <w:separator/>
      </w:r>
    </w:p>
  </w:endnote>
  <w:endnote w:type="continuationSeparator" w:id="0">
    <w:p w14:paraId="209D6758" w14:textId="77777777" w:rsidR="00C10DD2" w:rsidRDefault="00C10DD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BAC49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713268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E2D2C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C5D435" w14:textId="77777777" w:rsidR="00C10DD2" w:rsidRDefault="00C10DD2" w:rsidP="009139A6">
      <w:r>
        <w:separator/>
      </w:r>
    </w:p>
  </w:footnote>
  <w:footnote w:type="continuationSeparator" w:id="0">
    <w:p w14:paraId="40C6F767" w14:textId="77777777" w:rsidR="00C10DD2" w:rsidRDefault="00C10DD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032FA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4868F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94D0B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0DD2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10DD2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95C497"/>
  <w15:chartTrackingRefBased/>
  <w15:docId w15:val="{80C875E7-9575-4E97-9391-C2AB10DFF9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C10DD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quisitionspostmortem.ac.uk/view/inquisition/25-109/113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50</Words>
  <Characters>289</Characters>
  <Application>Microsoft Office Word</Application>
  <DocSecurity>0</DocSecurity>
  <Lines>2</Lines>
  <Paragraphs>1</Paragraphs>
  <ScaleCrop>false</ScaleCrop>
  <Company/>
  <LinksUpToDate>false</LinksUpToDate>
  <CharactersWithSpaces>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2023-05-27T21:38:00Z</dcterms:created>
  <dcterms:modified xsi:type="dcterms:W3CDTF">2023-05-27T21:39:00Z</dcterms:modified>
</cp:coreProperties>
</file>