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Gainsborough, Lincolnshire. Merchant.</w:t>
      </w: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880" w:rsidRPr="00BC2C7D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Lucy(q.v.) brought a plaint of trespass against him, </w:t>
      </w: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Norys of Gainsborough(q.v.), William Roche of Walkerith(q.v.),</w:t>
      </w: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Pycowe of Gainsborough(q.v.), John Everard of Gainsborough(q.v.)</w:t>
      </w: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Everard, senior, of Gainsborough(q.v.).</w:t>
      </w: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880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20880" w:rsidP="00E20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880" w:rsidRDefault="00E20880" w:rsidP="00564E3C">
      <w:pPr>
        <w:spacing w:after="0" w:line="240" w:lineRule="auto"/>
      </w:pPr>
      <w:r>
        <w:separator/>
      </w:r>
    </w:p>
  </w:endnote>
  <w:endnote w:type="continuationSeparator" w:id="0">
    <w:p w:rsidR="00E20880" w:rsidRDefault="00E2088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20880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880" w:rsidRDefault="00E20880" w:rsidP="00564E3C">
      <w:pPr>
        <w:spacing w:after="0" w:line="240" w:lineRule="auto"/>
      </w:pPr>
      <w:r>
        <w:separator/>
      </w:r>
    </w:p>
  </w:footnote>
  <w:footnote w:type="continuationSeparator" w:id="0">
    <w:p w:rsidR="00E20880" w:rsidRDefault="00E2088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880"/>
    <w:rsid w:val="00372DC6"/>
    <w:rsid w:val="00564E3C"/>
    <w:rsid w:val="0064591D"/>
    <w:rsid w:val="00DD5B8A"/>
    <w:rsid w:val="00E20880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CFCA19-67FF-4420-80E9-58E13329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208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2015-10-30T21:40:00Z</dcterms:created>
  <dcterms:modified xsi:type="dcterms:W3CDTF">2015-10-30T21:41:00Z</dcterms:modified>
</cp:coreProperties>
</file>