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6B9CF" w14:textId="0B2E5C19" w:rsidR="00DF0F5A" w:rsidRDefault="00DF0F5A" w:rsidP="00DF0F5A">
      <w:pPr>
        <w:pStyle w:val="NoSpacing"/>
      </w:pPr>
      <w:r>
        <w:rPr>
          <w:u w:val="single"/>
        </w:rPr>
        <w:t>William KYNG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04)</w:t>
      </w:r>
    </w:p>
    <w:p w14:paraId="4ED31AB5" w14:textId="569CCA5C" w:rsidR="00DF0F5A" w:rsidRDefault="00DF0F5A" w:rsidP="00DF0F5A">
      <w:pPr>
        <w:pStyle w:val="NoSpacing"/>
      </w:pPr>
      <w:r>
        <w:t xml:space="preserve">of Canterbury. </w:t>
      </w:r>
      <w:proofErr w:type="spellStart"/>
      <w:r>
        <w:t>Corvesir</w:t>
      </w:r>
      <w:proofErr w:type="spellEnd"/>
      <w:r>
        <w:t>.</w:t>
      </w:r>
    </w:p>
    <w:p w14:paraId="13B469CC" w14:textId="77777777" w:rsidR="00DF0F5A" w:rsidRDefault="00DF0F5A" w:rsidP="00DF0F5A">
      <w:pPr>
        <w:pStyle w:val="NoSpacing"/>
      </w:pPr>
    </w:p>
    <w:p w14:paraId="0B4B7AFF" w14:textId="77777777" w:rsidR="00DF0F5A" w:rsidRDefault="00DF0F5A" w:rsidP="00DF0F5A">
      <w:pPr>
        <w:pStyle w:val="NoSpacing"/>
      </w:pPr>
    </w:p>
    <w:p w14:paraId="69BA51D7" w14:textId="4E6FA42D" w:rsidR="00DF0F5A" w:rsidRDefault="00DF0F5A" w:rsidP="00DF0F5A">
      <w:pPr>
        <w:pStyle w:val="NoSpacing"/>
      </w:pPr>
      <w:r>
        <w:tab/>
        <w:t>14</w:t>
      </w:r>
      <w:r>
        <w:t>04</w:t>
      </w:r>
      <w:bookmarkStart w:id="0" w:name="_GoBack"/>
      <w:bookmarkEnd w:id="0"/>
      <w:r>
        <w:tab/>
        <w:t>He became a Freeman by redemption.   (Cowper p.280)</w:t>
      </w:r>
    </w:p>
    <w:p w14:paraId="2BE290B4" w14:textId="77777777" w:rsidR="00DF0F5A" w:rsidRDefault="00DF0F5A" w:rsidP="00DF0F5A">
      <w:pPr>
        <w:pStyle w:val="NoSpacing"/>
      </w:pPr>
    </w:p>
    <w:p w14:paraId="2DD61CF0" w14:textId="77777777" w:rsidR="00DF0F5A" w:rsidRDefault="00DF0F5A" w:rsidP="00DF0F5A">
      <w:pPr>
        <w:pStyle w:val="NoSpacing"/>
      </w:pPr>
    </w:p>
    <w:p w14:paraId="0A20EAF9" w14:textId="77777777" w:rsidR="00DF0F5A" w:rsidRDefault="00DF0F5A" w:rsidP="00DF0F5A">
      <w:pPr>
        <w:pStyle w:val="NoSpacing"/>
      </w:pPr>
      <w:r>
        <w:t>12 August 2018</w:t>
      </w:r>
    </w:p>
    <w:p w14:paraId="32ADB447" w14:textId="2CB2EB92" w:rsidR="006B2F86" w:rsidRDefault="00DF0F5A" w:rsidP="00E71FC3">
      <w:pPr>
        <w:pStyle w:val="NoSpacing"/>
      </w:pPr>
    </w:p>
    <w:p w14:paraId="6703FAEE" w14:textId="1EBE73D3" w:rsidR="00DF0F5A" w:rsidRDefault="00DF0F5A" w:rsidP="00E71FC3">
      <w:pPr>
        <w:pStyle w:val="NoSpacing"/>
      </w:pPr>
    </w:p>
    <w:p w14:paraId="0B6E26B2" w14:textId="1BCF2141" w:rsidR="00DF0F5A" w:rsidRDefault="00DF0F5A" w:rsidP="00E71FC3">
      <w:pPr>
        <w:pStyle w:val="NoSpacing"/>
      </w:pPr>
    </w:p>
    <w:p w14:paraId="743B82FE" w14:textId="2A1D35F2" w:rsidR="00DF0F5A" w:rsidRDefault="00DF0F5A" w:rsidP="00E71FC3">
      <w:pPr>
        <w:pStyle w:val="NoSpacing"/>
      </w:pPr>
    </w:p>
    <w:p w14:paraId="3DAB5F81" w14:textId="727BA27D" w:rsidR="00DF0F5A" w:rsidRDefault="00DF0F5A" w:rsidP="00E71FC3">
      <w:pPr>
        <w:pStyle w:val="NoSpacing"/>
      </w:pPr>
    </w:p>
    <w:p w14:paraId="0C159252" w14:textId="329AFF79" w:rsidR="00DF0F5A" w:rsidRDefault="00DF0F5A" w:rsidP="00E71FC3">
      <w:pPr>
        <w:pStyle w:val="NoSpacing"/>
      </w:pPr>
    </w:p>
    <w:p w14:paraId="7F479AD2" w14:textId="790B70A2" w:rsidR="00DF0F5A" w:rsidRDefault="00DF0F5A" w:rsidP="00E71FC3">
      <w:pPr>
        <w:pStyle w:val="NoSpacing"/>
      </w:pPr>
    </w:p>
    <w:p w14:paraId="46ECEAEA" w14:textId="09FCFACA" w:rsidR="00DF0F5A" w:rsidRDefault="00DF0F5A" w:rsidP="00E71FC3">
      <w:pPr>
        <w:pStyle w:val="NoSpacing"/>
      </w:pPr>
    </w:p>
    <w:p w14:paraId="492DBA73" w14:textId="7A56A7EA" w:rsidR="00DF0F5A" w:rsidRDefault="00DF0F5A" w:rsidP="00E71FC3">
      <w:pPr>
        <w:pStyle w:val="NoSpacing"/>
      </w:pPr>
    </w:p>
    <w:p w14:paraId="6974A98D" w14:textId="3B9975A4" w:rsidR="00DF0F5A" w:rsidRDefault="00DF0F5A" w:rsidP="00E71FC3">
      <w:pPr>
        <w:pStyle w:val="NoSpacing"/>
      </w:pPr>
    </w:p>
    <w:p w14:paraId="0942F23E" w14:textId="6853E9F2" w:rsidR="00DF0F5A" w:rsidRDefault="00DF0F5A" w:rsidP="00E71FC3">
      <w:pPr>
        <w:pStyle w:val="NoSpacing"/>
      </w:pPr>
    </w:p>
    <w:p w14:paraId="7642D64E" w14:textId="7D247607" w:rsidR="00DF0F5A" w:rsidRDefault="00DF0F5A" w:rsidP="00E71FC3">
      <w:pPr>
        <w:pStyle w:val="NoSpacing"/>
      </w:pPr>
    </w:p>
    <w:p w14:paraId="7AD0E8F2" w14:textId="3B85763D" w:rsidR="00DF0F5A" w:rsidRDefault="00DF0F5A" w:rsidP="00E71FC3">
      <w:pPr>
        <w:pStyle w:val="NoSpacing"/>
      </w:pPr>
    </w:p>
    <w:p w14:paraId="0A15D269" w14:textId="0235CE3B" w:rsidR="00DF0F5A" w:rsidRDefault="00DF0F5A" w:rsidP="00E71FC3">
      <w:pPr>
        <w:pStyle w:val="NoSpacing"/>
      </w:pPr>
    </w:p>
    <w:p w14:paraId="653556DE" w14:textId="4A526DA6" w:rsidR="00DF0F5A" w:rsidRDefault="00DF0F5A" w:rsidP="00E71FC3">
      <w:pPr>
        <w:pStyle w:val="NoSpacing"/>
      </w:pPr>
    </w:p>
    <w:p w14:paraId="57455278" w14:textId="1979A548" w:rsidR="00DF0F5A" w:rsidRDefault="00DF0F5A" w:rsidP="00E71FC3">
      <w:pPr>
        <w:pStyle w:val="NoSpacing"/>
      </w:pPr>
    </w:p>
    <w:p w14:paraId="6AC66CE8" w14:textId="594CF17F" w:rsidR="00DF0F5A" w:rsidRDefault="00DF0F5A" w:rsidP="00E71FC3">
      <w:pPr>
        <w:pStyle w:val="NoSpacing"/>
      </w:pPr>
    </w:p>
    <w:p w14:paraId="77D980A8" w14:textId="6E299FF8" w:rsidR="00DF0F5A" w:rsidRDefault="00DF0F5A" w:rsidP="00E71FC3">
      <w:pPr>
        <w:pStyle w:val="NoSpacing"/>
      </w:pPr>
    </w:p>
    <w:p w14:paraId="4DEADF82" w14:textId="468D6627" w:rsidR="00DF0F5A" w:rsidRDefault="00DF0F5A" w:rsidP="00E71FC3">
      <w:pPr>
        <w:pStyle w:val="NoSpacing"/>
      </w:pPr>
    </w:p>
    <w:p w14:paraId="3994BD89" w14:textId="1A3802AB" w:rsidR="00DF0F5A" w:rsidRDefault="00DF0F5A" w:rsidP="00E71FC3">
      <w:pPr>
        <w:pStyle w:val="NoSpacing"/>
      </w:pPr>
    </w:p>
    <w:p w14:paraId="71CB220D" w14:textId="18E634F3" w:rsidR="00DF0F5A" w:rsidRDefault="00DF0F5A" w:rsidP="00E71FC3">
      <w:pPr>
        <w:pStyle w:val="NoSpacing"/>
      </w:pPr>
    </w:p>
    <w:p w14:paraId="528A1B3A" w14:textId="17436ED1" w:rsidR="00DF0F5A" w:rsidRDefault="00DF0F5A" w:rsidP="00E71FC3">
      <w:pPr>
        <w:pStyle w:val="NoSpacing"/>
      </w:pPr>
    </w:p>
    <w:p w14:paraId="10FF0D3D" w14:textId="23AB9150" w:rsidR="00DF0F5A" w:rsidRDefault="00DF0F5A" w:rsidP="00E71FC3">
      <w:pPr>
        <w:pStyle w:val="NoSpacing"/>
      </w:pPr>
    </w:p>
    <w:p w14:paraId="07F26DBA" w14:textId="7A682CDE" w:rsidR="00DF0F5A" w:rsidRDefault="00DF0F5A" w:rsidP="00E71FC3">
      <w:pPr>
        <w:pStyle w:val="NoSpacing"/>
      </w:pPr>
    </w:p>
    <w:p w14:paraId="098E389D" w14:textId="301E8B2B" w:rsidR="00DF0F5A" w:rsidRDefault="00DF0F5A" w:rsidP="00E71FC3">
      <w:pPr>
        <w:pStyle w:val="NoSpacing"/>
      </w:pPr>
    </w:p>
    <w:p w14:paraId="1ECDC9F0" w14:textId="57C8C371" w:rsidR="00DF0F5A" w:rsidRDefault="00DF0F5A" w:rsidP="00E71FC3">
      <w:pPr>
        <w:pStyle w:val="NoSpacing"/>
      </w:pPr>
    </w:p>
    <w:p w14:paraId="4BFEBC4A" w14:textId="068A2E7D" w:rsidR="00DF0F5A" w:rsidRDefault="00DF0F5A" w:rsidP="00E71FC3">
      <w:pPr>
        <w:pStyle w:val="NoSpacing"/>
      </w:pPr>
    </w:p>
    <w:p w14:paraId="7E262F73" w14:textId="19F737E8" w:rsidR="00DF0F5A" w:rsidRDefault="00DF0F5A" w:rsidP="00E71FC3">
      <w:pPr>
        <w:pStyle w:val="NoSpacing"/>
      </w:pPr>
    </w:p>
    <w:p w14:paraId="3C286CC3" w14:textId="75E1587E" w:rsidR="00DF0F5A" w:rsidRDefault="00DF0F5A" w:rsidP="00E71FC3">
      <w:pPr>
        <w:pStyle w:val="NoSpacing"/>
      </w:pPr>
    </w:p>
    <w:p w14:paraId="610CC9F0" w14:textId="42ABF93E" w:rsidR="00DF0F5A" w:rsidRDefault="00DF0F5A" w:rsidP="00E71FC3">
      <w:pPr>
        <w:pStyle w:val="NoSpacing"/>
      </w:pPr>
    </w:p>
    <w:p w14:paraId="5A859F6E" w14:textId="53422BFB" w:rsidR="00DF0F5A" w:rsidRDefault="00DF0F5A" w:rsidP="00E71FC3">
      <w:pPr>
        <w:pStyle w:val="NoSpacing"/>
      </w:pPr>
    </w:p>
    <w:p w14:paraId="2C9E210A" w14:textId="496642D7" w:rsidR="00DF0F5A" w:rsidRDefault="00DF0F5A" w:rsidP="00E71FC3">
      <w:pPr>
        <w:pStyle w:val="NoSpacing"/>
      </w:pPr>
    </w:p>
    <w:p w14:paraId="731F1382" w14:textId="0A3C6787" w:rsidR="00DF0F5A" w:rsidRDefault="00DF0F5A" w:rsidP="00E71FC3">
      <w:pPr>
        <w:pStyle w:val="NoSpacing"/>
      </w:pPr>
    </w:p>
    <w:p w14:paraId="4A5C5EEA" w14:textId="620071CC" w:rsidR="00DF0F5A" w:rsidRDefault="00DF0F5A" w:rsidP="00E71FC3">
      <w:pPr>
        <w:pStyle w:val="NoSpacing"/>
      </w:pPr>
      <w:r>
        <w:t>++</w:t>
      </w:r>
    </w:p>
    <w:p w14:paraId="461A79D9" w14:textId="00C15267" w:rsidR="00DF0F5A" w:rsidRDefault="00DF0F5A" w:rsidP="00E71FC3">
      <w:pPr>
        <w:pStyle w:val="NoSpacing"/>
      </w:pPr>
    </w:p>
    <w:p w14:paraId="1382E15C" w14:textId="1F0C32C8" w:rsidR="00DF0F5A" w:rsidRDefault="00DF0F5A" w:rsidP="00E71FC3">
      <w:pPr>
        <w:pStyle w:val="NoSpacing"/>
      </w:pPr>
    </w:p>
    <w:p w14:paraId="3204F604" w14:textId="035EC100" w:rsidR="00DF0F5A" w:rsidRDefault="00DF0F5A" w:rsidP="00E71FC3">
      <w:pPr>
        <w:pStyle w:val="NoSpacing"/>
      </w:pPr>
    </w:p>
    <w:p w14:paraId="651EC80B" w14:textId="68ED488A" w:rsidR="00DF0F5A" w:rsidRDefault="00DF0F5A" w:rsidP="00E71FC3">
      <w:pPr>
        <w:pStyle w:val="NoSpacing"/>
      </w:pPr>
    </w:p>
    <w:p w14:paraId="7204C5EC" w14:textId="3C29EF3D" w:rsidR="00DF0F5A" w:rsidRDefault="00DF0F5A" w:rsidP="00E71FC3">
      <w:pPr>
        <w:pStyle w:val="NoSpacing"/>
      </w:pPr>
    </w:p>
    <w:p w14:paraId="2FCBBE6B" w14:textId="3654DEBF" w:rsidR="00DF0F5A" w:rsidRDefault="00DF0F5A" w:rsidP="00E71FC3">
      <w:pPr>
        <w:pStyle w:val="NoSpacing"/>
      </w:pPr>
    </w:p>
    <w:p w14:paraId="70F210FD" w14:textId="11829E51" w:rsidR="00DF0F5A" w:rsidRDefault="00DF0F5A" w:rsidP="00E71FC3">
      <w:pPr>
        <w:pStyle w:val="NoSpacing"/>
      </w:pPr>
    </w:p>
    <w:p w14:paraId="5B004C30" w14:textId="3577A135" w:rsidR="00DF0F5A" w:rsidRDefault="00DF0F5A" w:rsidP="00E71FC3">
      <w:pPr>
        <w:pStyle w:val="NoSpacing"/>
      </w:pPr>
    </w:p>
    <w:p w14:paraId="49704AF1" w14:textId="73F7CD79" w:rsidR="00DF0F5A" w:rsidRDefault="00DF0F5A" w:rsidP="00E71FC3">
      <w:pPr>
        <w:pStyle w:val="NoSpacing"/>
      </w:pPr>
    </w:p>
    <w:p w14:paraId="04929791" w14:textId="06CD4BDA" w:rsidR="00DF0F5A" w:rsidRDefault="00DF0F5A" w:rsidP="00E71FC3">
      <w:pPr>
        <w:pStyle w:val="NoSpacing"/>
      </w:pPr>
    </w:p>
    <w:p w14:paraId="0CE3AA30" w14:textId="1504AB90" w:rsidR="00DF0F5A" w:rsidRDefault="00DF0F5A" w:rsidP="00E71FC3">
      <w:pPr>
        <w:pStyle w:val="NoSpacing"/>
      </w:pPr>
    </w:p>
    <w:p w14:paraId="6F3668A9" w14:textId="155A01D3" w:rsidR="00DF0F5A" w:rsidRDefault="00DF0F5A" w:rsidP="00E71FC3">
      <w:pPr>
        <w:pStyle w:val="NoSpacing"/>
      </w:pPr>
    </w:p>
    <w:p w14:paraId="3904BAD1" w14:textId="057FC27D" w:rsidR="00DF0F5A" w:rsidRDefault="00DF0F5A" w:rsidP="00E71FC3">
      <w:pPr>
        <w:pStyle w:val="NoSpacing"/>
      </w:pPr>
    </w:p>
    <w:p w14:paraId="1154F1BB" w14:textId="02CA4EE1" w:rsidR="00DF0F5A" w:rsidRDefault="00DF0F5A" w:rsidP="00E71FC3">
      <w:pPr>
        <w:pStyle w:val="NoSpacing"/>
      </w:pPr>
    </w:p>
    <w:p w14:paraId="2640CD34" w14:textId="1F0D17F7" w:rsidR="00DF0F5A" w:rsidRDefault="00DF0F5A" w:rsidP="00E71FC3">
      <w:pPr>
        <w:pStyle w:val="NoSpacing"/>
      </w:pPr>
    </w:p>
    <w:p w14:paraId="545D2191" w14:textId="13DD926B" w:rsidR="00DF0F5A" w:rsidRDefault="00DF0F5A" w:rsidP="00E71FC3">
      <w:pPr>
        <w:pStyle w:val="NoSpacing"/>
      </w:pPr>
    </w:p>
    <w:p w14:paraId="3646C513" w14:textId="54033834" w:rsidR="00DF0F5A" w:rsidRDefault="00DF0F5A" w:rsidP="00E71FC3">
      <w:pPr>
        <w:pStyle w:val="NoSpacing"/>
      </w:pPr>
    </w:p>
    <w:p w14:paraId="1A8FF59D" w14:textId="1FCE4FE5" w:rsidR="00DF0F5A" w:rsidRDefault="00DF0F5A" w:rsidP="00E71FC3">
      <w:pPr>
        <w:pStyle w:val="NoSpacing"/>
      </w:pPr>
    </w:p>
    <w:p w14:paraId="48DBBF16" w14:textId="313E7FFE" w:rsidR="00DF0F5A" w:rsidRDefault="00DF0F5A" w:rsidP="00E71FC3">
      <w:pPr>
        <w:pStyle w:val="NoSpacing"/>
      </w:pPr>
    </w:p>
    <w:p w14:paraId="45C0F450" w14:textId="16696E04" w:rsidR="00DF0F5A" w:rsidRDefault="00DF0F5A" w:rsidP="00E71FC3">
      <w:pPr>
        <w:pStyle w:val="NoSpacing"/>
      </w:pPr>
    </w:p>
    <w:p w14:paraId="65AE57D5" w14:textId="6C6C720C" w:rsidR="00DF0F5A" w:rsidRDefault="00DF0F5A" w:rsidP="00E71FC3">
      <w:pPr>
        <w:pStyle w:val="NoSpacing"/>
      </w:pPr>
    </w:p>
    <w:p w14:paraId="1760373D" w14:textId="6133E2D2" w:rsidR="00DF0F5A" w:rsidRDefault="00DF0F5A" w:rsidP="00E71FC3">
      <w:pPr>
        <w:pStyle w:val="NoSpacing"/>
      </w:pPr>
    </w:p>
    <w:p w14:paraId="1E916CF4" w14:textId="4C0D9E3D" w:rsidR="00DF0F5A" w:rsidRDefault="00DF0F5A" w:rsidP="00E71FC3">
      <w:pPr>
        <w:pStyle w:val="NoSpacing"/>
      </w:pPr>
    </w:p>
    <w:p w14:paraId="417C5C95" w14:textId="5AF89279" w:rsidR="00DF0F5A" w:rsidRDefault="00DF0F5A" w:rsidP="00E71FC3">
      <w:pPr>
        <w:pStyle w:val="NoSpacing"/>
      </w:pPr>
    </w:p>
    <w:p w14:paraId="0D181DB4" w14:textId="71382B86" w:rsidR="00DF0F5A" w:rsidRDefault="00DF0F5A" w:rsidP="00E71FC3">
      <w:pPr>
        <w:pStyle w:val="NoSpacing"/>
      </w:pPr>
    </w:p>
    <w:p w14:paraId="12EAA92C" w14:textId="4F68A944" w:rsidR="00DF0F5A" w:rsidRDefault="00DF0F5A" w:rsidP="00E71FC3">
      <w:pPr>
        <w:pStyle w:val="NoSpacing"/>
      </w:pPr>
    </w:p>
    <w:p w14:paraId="7D327CF3" w14:textId="14F08206" w:rsidR="00DF0F5A" w:rsidRDefault="00DF0F5A" w:rsidP="00E71FC3">
      <w:pPr>
        <w:pStyle w:val="NoSpacing"/>
      </w:pPr>
    </w:p>
    <w:p w14:paraId="69B8CA83" w14:textId="713DF57A" w:rsidR="00DF0F5A" w:rsidRDefault="00DF0F5A" w:rsidP="00E71FC3">
      <w:pPr>
        <w:pStyle w:val="NoSpacing"/>
      </w:pPr>
    </w:p>
    <w:p w14:paraId="70FF4D1E" w14:textId="77777777" w:rsidR="00DF0F5A" w:rsidRPr="00DF0F5A" w:rsidRDefault="00DF0F5A" w:rsidP="00E71FC3">
      <w:pPr>
        <w:pStyle w:val="NoSpacing"/>
      </w:pPr>
    </w:p>
    <w:sectPr w:rsidR="00DF0F5A" w:rsidRPr="00DF0F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7742DF" w14:textId="77777777" w:rsidR="00DF0F5A" w:rsidRDefault="00DF0F5A" w:rsidP="00E71FC3">
      <w:pPr>
        <w:spacing w:after="0" w:line="240" w:lineRule="auto"/>
      </w:pPr>
      <w:r>
        <w:separator/>
      </w:r>
    </w:p>
  </w:endnote>
  <w:endnote w:type="continuationSeparator" w:id="0">
    <w:p w14:paraId="0C8521F7" w14:textId="77777777" w:rsidR="00DF0F5A" w:rsidRDefault="00DF0F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0D7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9C5FC" w14:textId="77777777" w:rsidR="00DF0F5A" w:rsidRDefault="00DF0F5A" w:rsidP="00E71FC3">
      <w:pPr>
        <w:spacing w:after="0" w:line="240" w:lineRule="auto"/>
      </w:pPr>
      <w:r>
        <w:separator/>
      </w:r>
    </w:p>
  </w:footnote>
  <w:footnote w:type="continuationSeparator" w:id="0">
    <w:p w14:paraId="736AAD69" w14:textId="77777777" w:rsidR="00DF0F5A" w:rsidRDefault="00DF0F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F5A"/>
    <w:rsid w:val="001A7C09"/>
    <w:rsid w:val="00577BD5"/>
    <w:rsid w:val="00656CBA"/>
    <w:rsid w:val="006A1F77"/>
    <w:rsid w:val="00733BE7"/>
    <w:rsid w:val="00AB52E8"/>
    <w:rsid w:val="00B16D3F"/>
    <w:rsid w:val="00BB41AC"/>
    <w:rsid w:val="00DF0F5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F98A9"/>
  <w15:chartTrackingRefBased/>
  <w15:docId w15:val="{22195FC7-F204-4113-9874-D7623D5C9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90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2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2018-08-12T20:31:00Z</dcterms:created>
  <dcterms:modified xsi:type="dcterms:W3CDTF">2018-08-12T20:35:00Z</dcterms:modified>
</cp:coreProperties>
</file>