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44C" w:rsidRDefault="00A7744C" w:rsidP="00A7744C">
      <w:pPr>
        <w:pStyle w:val="NoSpacing"/>
      </w:pPr>
      <w:r>
        <w:rPr>
          <w:u w:val="single"/>
        </w:rPr>
        <w:t>William KYNG</w:t>
      </w:r>
      <w:r>
        <w:t xml:space="preserve">     (fl.1424-5)</w:t>
      </w:r>
    </w:p>
    <w:p w:rsidR="00A7744C" w:rsidRDefault="00A7744C" w:rsidP="00A7744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Ardley</w:t>
      </w:r>
      <w:proofErr w:type="spellEnd"/>
      <w:r>
        <w:t>.</w:t>
      </w:r>
    </w:p>
    <w:p w:rsidR="00A7744C" w:rsidRDefault="00A7744C" w:rsidP="00A7744C">
      <w:pPr>
        <w:pStyle w:val="NoSpacing"/>
      </w:pPr>
    </w:p>
    <w:p w:rsidR="00A7744C" w:rsidRDefault="00A7744C" w:rsidP="00A7744C">
      <w:pPr>
        <w:pStyle w:val="NoSpacing"/>
      </w:pPr>
    </w:p>
    <w:p w:rsidR="00A7744C" w:rsidRDefault="00A7744C" w:rsidP="00A7744C">
      <w:pPr>
        <w:pStyle w:val="NoSpacing"/>
      </w:pPr>
      <w:r>
        <w:t xml:space="preserve">         1424-5</w:t>
      </w:r>
      <w:r>
        <w:tab/>
        <w:t>He became a Burgess of Colchester.</w:t>
      </w:r>
    </w:p>
    <w:p w:rsidR="00A7744C" w:rsidRDefault="00A7744C" w:rsidP="00A7744C">
      <w:pPr>
        <w:pStyle w:val="NoSpacing"/>
      </w:pPr>
      <w:r>
        <w:tab/>
      </w:r>
      <w:r>
        <w:tab/>
        <w:t>(“The Red Parchment Book of Colchester” p.103)</w:t>
      </w:r>
    </w:p>
    <w:p w:rsidR="00A7744C" w:rsidRDefault="00A7744C" w:rsidP="00A7744C">
      <w:pPr>
        <w:pStyle w:val="NoSpacing"/>
      </w:pPr>
    </w:p>
    <w:p w:rsidR="00A7744C" w:rsidRDefault="00A7744C" w:rsidP="00A7744C">
      <w:pPr>
        <w:pStyle w:val="NoSpacing"/>
      </w:pPr>
    </w:p>
    <w:p w:rsidR="00A7744C" w:rsidRDefault="00A7744C" w:rsidP="00A7744C">
      <w:pPr>
        <w:pStyle w:val="NoSpacing"/>
      </w:pPr>
      <w:r>
        <w:t>22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44C" w:rsidRDefault="00A7744C" w:rsidP="00920DE3">
      <w:pPr>
        <w:spacing w:after="0" w:line="240" w:lineRule="auto"/>
      </w:pPr>
      <w:r>
        <w:separator/>
      </w:r>
    </w:p>
  </w:endnote>
  <w:endnote w:type="continuationSeparator" w:id="0">
    <w:p w:rsidR="00A7744C" w:rsidRDefault="00A774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44C" w:rsidRDefault="00A7744C" w:rsidP="00920DE3">
      <w:pPr>
        <w:spacing w:after="0" w:line="240" w:lineRule="auto"/>
      </w:pPr>
      <w:r>
        <w:separator/>
      </w:r>
    </w:p>
  </w:footnote>
  <w:footnote w:type="continuationSeparator" w:id="0">
    <w:p w:rsidR="00A7744C" w:rsidRDefault="00A774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44C"/>
    <w:rsid w:val="00120749"/>
    <w:rsid w:val="00624CAE"/>
    <w:rsid w:val="00920DE3"/>
    <w:rsid w:val="00A7744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2015-05-09T22:19:00Z</dcterms:created>
  <dcterms:modified xsi:type="dcterms:W3CDTF">2015-05-09T22:20:00Z</dcterms:modified>
</cp:coreProperties>
</file>