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8A04B4" w14:textId="77777777" w:rsidR="00073659" w:rsidRDefault="00073659" w:rsidP="000736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KYNG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BE31DA5" w14:textId="77777777" w:rsidR="00073659" w:rsidRDefault="00073659" w:rsidP="00073659">
      <w:pPr>
        <w:rPr>
          <w:rFonts w:ascii="Times New Roman" w:hAnsi="Times New Roman" w:cs="Times New Roman"/>
        </w:rPr>
      </w:pPr>
    </w:p>
    <w:p w14:paraId="12F51BE2" w14:textId="77777777" w:rsidR="00073659" w:rsidRDefault="00073659" w:rsidP="00073659">
      <w:pPr>
        <w:rPr>
          <w:rFonts w:ascii="Times New Roman" w:hAnsi="Times New Roman" w:cs="Times New Roman"/>
        </w:rPr>
      </w:pPr>
    </w:p>
    <w:p w14:paraId="603B77E1" w14:textId="77777777" w:rsidR="00073659" w:rsidRDefault="00073659" w:rsidP="000736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and Robert </w:t>
      </w:r>
      <w:proofErr w:type="spellStart"/>
      <w:r>
        <w:rPr>
          <w:rFonts w:ascii="Times New Roman" w:hAnsi="Times New Roman" w:cs="Times New Roman"/>
        </w:rPr>
        <w:t>Hoo</w:t>
      </w:r>
      <w:proofErr w:type="spellEnd"/>
      <w:r>
        <w:rPr>
          <w:rFonts w:ascii="Times New Roman" w:hAnsi="Times New Roman" w:cs="Times New Roman"/>
        </w:rPr>
        <w:t xml:space="preserve">(q.v.) made a plaint of assumpsit against William </w:t>
      </w:r>
      <w:proofErr w:type="spellStart"/>
      <w:r>
        <w:rPr>
          <w:rFonts w:ascii="Times New Roman" w:hAnsi="Times New Roman" w:cs="Times New Roman"/>
        </w:rPr>
        <w:t>Houlet</w:t>
      </w:r>
      <w:proofErr w:type="spellEnd"/>
    </w:p>
    <w:p w14:paraId="6472D737" w14:textId="77777777" w:rsidR="00073659" w:rsidRDefault="00073659" w:rsidP="000736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Norwich(q.v.).</w:t>
      </w:r>
    </w:p>
    <w:p w14:paraId="24B74913" w14:textId="77777777" w:rsidR="00073659" w:rsidRDefault="00073659" w:rsidP="000736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5764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67B2D8E" w14:textId="77777777" w:rsidR="00073659" w:rsidRDefault="00073659" w:rsidP="00073659">
      <w:pPr>
        <w:rPr>
          <w:rFonts w:ascii="Times New Roman" w:hAnsi="Times New Roman" w:cs="Times New Roman"/>
        </w:rPr>
      </w:pPr>
    </w:p>
    <w:p w14:paraId="5E8F5748" w14:textId="77777777" w:rsidR="00073659" w:rsidRDefault="00073659" w:rsidP="00073659">
      <w:pPr>
        <w:rPr>
          <w:rFonts w:ascii="Times New Roman" w:hAnsi="Times New Roman" w:cs="Times New Roman"/>
        </w:rPr>
      </w:pPr>
      <w:bookmarkStart w:id="0" w:name="_GoBack"/>
      <w:bookmarkEnd w:id="0"/>
    </w:p>
    <w:p w14:paraId="3C1455ED" w14:textId="77777777" w:rsidR="00073659" w:rsidRDefault="00073659" w:rsidP="000736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March 2018</w:t>
      </w:r>
    </w:p>
    <w:p w14:paraId="4325955F" w14:textId="77777777" w:rsidR="006B2F86" w:rsidRPr="00E71FC3" w:rsidRDefault="00073659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C0E18C" w14:textId="77777777" w:rsidR="00073659" w:rsidRDefault="00073659" w:rsidP="00E71FC3">
      <w:r>
        <w:separator/>
      </w:r>
    </w:p>
  </w:endnote>
  <w:endnote w:type="continuationSeparator" w:id="0">
    <w:p w14:paraId="5BB9434A" w14:textId="77777777" w:rsidR="00073659" w:rsidRDefault="0007365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364C9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E03122" w14:textId="77777777" w:rsidR="00073659" w:rsidRDefault="00073659" w:rsidP="00E71FC3">
      <w:r>
        <w:separator/>
      </w:r>
    </w:p>
  </w:footnote>
  <w:footnote w:type="continuationSeparator" w:id="0">
    <w:p w14:paraId="470F1F9D" w14:textId="77777777" w:rsidR="00073659" w:rsidRDefault="0007365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659"/>
    <w:rsid w:val="0007365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EA8F1"/>
  <w15:chartTrackingRefBased/>
  <w15:docId w15:val="{54D23920-29F1-44EF-9250-ABFD541A7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7365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736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2018-03-12T21:55:00Z</dcterms:created>
  <dcterms:modified xsi:type="dcterms:W3CDTF">2018-03-12T21:55:00Z</dcterms:modified>
</cp:coreProperties>
</file>