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8E4DE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CE0DF4D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E39830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525629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Robert Couper of Charing, Kent(q.v.).</w:t>
      </w:r>
    </w:p>
    <w:p w14:paraId="70C02BDF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7600712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FBF728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45AD85" w14:textId="77777777" w:rsidR="00A156AE" w:rsidRDefault="00A156AE" w:rsidP="00A156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May 2021</w:t>
      </w:r>
    </w:p>
    <w:p w14:paraId="2414D7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56BC1" w14:textId="77777777" w:rsidR="00A156AE" w:rsidRDefault="00A156AE" w:rsidP="009139A6">
      <w:r>
        <w:separator/>
      </w:r>
    </w:p>
  </w:endnote>
  <w:endnote w:type="continuationSeparator" w:id="0">
    <w:p w14:paraId="115D1ED6" w14:textId="77777777" w:rsidR="00A156AE" w:rsidRDefault="00A156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8C9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67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69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8F80B" w14:textId="77777777" w:rsidR="00A156AE" w:rsidRDefault="00A156AE" w:rsidP="009139A6">
      <w:r>
        <w:separator/>
      </w:r>
    </w:p>
  </w:footnote>
  <w:footnote w:type="continuationSeparator" w:id="0">
    <w:p w14:paraId="23357A13" w14:textId="77777777" w:rsidR="00A156AE" w:rsidRDefault="00A156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7B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F9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0B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AE"/>
    <w:rsid w:val="000666E0"/>
    <w:rsid w:val="002510B7"/>
    <w:rsid w:val="005C130B"/>
    <w:rsid w:val="00826F5C"/>
    <w:rsid w:val="009139A6"/>
    <w:rsid w:val="009448BB"/>
    <w:rsid w:val="00A156A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DF51"/>
  <w15:chartTrackingRefBased/>
  <w15:docId w15:val="{8600625F-0FA4-4892-A463-7A943153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56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2021-06-27T15:52:00Z</dcterms:created>
  <dcterms:modified xsi:type="dcterms:W3CDTF">2021-06-27T15:55:00Z</dcterms:modified>
</cp:coreProperties>
</file>